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A1C63E" w14:textId="15B7597E" w:rsidR="00A90393" w:rsidRPr="00BF394E" w:rsidRDefault="00A90393" w:rsidP="00A90393">
      <w:pPr>
        <w:rPr>
          <w:color w:val="FF0000"/>
        </w:rPr>
      </w:pPr>
      <w:r w:rsidRPr="00A90393">
        <w:t xml:space="preserve">Dear </w:t>
      </w:r>
      <w:r w:rsidRPr="00A90393">
        <w:rPr>
          <w:i/>
          <w:color w:val="FF0000"/>
        </w:rPr>
        <w:t xml:space="preserve">[insert </w:t>
      </w:r>
      <w:r w:rsidR="004C3746">
        <w:rPr>
          <w:i/>
          <w:color w:val="FF0000"/>
        </w:rPr>
        <w:t xml:space="preserve">full </w:t>
      </w:r>
      <w:r w:rsidRPr="00A90393">
        <w:rPr>
          <w:i/>
          <w:color w:val="FF0000"/>
        </w:rPr>
        <w:t>name</w:t>
      </w:r>
      <w:r w:rsidR="004C3746">
        <w:rPr>
          <w:i/>
          <w:color w:val="FF0000"/>
        </w:rPr>
        <w:t xml:space="preserve"> of the complainant</w:t>
      </w:r>
      <w:r w:rsidRPr="00A90393">
        <w:rPr>
          <w:i/>
          <w:color w:val="FF0000"/>
        </w:rPr>
        <w:t>]</w:t>
      </w:r>
      <w:r w:rsidRPr="00A90393">
        <w:rPr>
          <w:color w:val="FF0000"/>
        </w:rPr>
        <w:t xml:space="preserve"> </w:t>
      </w:r>
      <w:r w:rsidR="00A73763">
        <w:rPr>
          <w:color w:val="FF0000"/>
        </w:rPr>
        <w:tab/>
      </w:r>
      <w:r w:rsidR="00BF394E">
        <w:rPr>
          <w:color w:val="FF0000"/>
        </w:rPr>
        <w:tab/>
      </w:r>
      <w:r w:rsidR="00BF394E">
        <w:rPr>
          <w:color w:val="FF0000"/>
        </w:rPr>
        <w:tab/>
      </w:r>
      <w:r w:rsidR="00BF394E">
        <w:rPr>
          <w:color w:val="FF0000"/>
        </w:rPr>
        <w:tab/>
      </w:r>
      <w:r w:rsidR="00F20BFB">
        <w:rPr>
          <w:i/>
          <w:color w:val="FF0000"/>
        </w:rPr>
        <w:t>[i</w:t>
      </w:r>
      <w:r w:rsidR="00BF394E" w:rsidRPr="00BF394E">
        <w:rPr>
          <w:i/>
          <w:color w:val="FF0000"/>
        </w:rPr>
        <w:t>nsert date of letter]</w:t>
      </w:r>
      <w:r w:rsidR="00A73763" w:rsidRPr="00BF394E">
        <w:rPr>
          <w:i/>
          <w:color w:val="FF0000"/>
        </w:rPr>
        <w:tab/>
      </w:r>
      <w:r w:rsidR="00A73763">
        <w:rPr>
          <w:color w:val="FF0000"/>
        </w:rPr>
        <w:tab/>
      </w:r>
      <w:r w:rsidR="00A73763">
        <w:rPr>
          <w:color w:val="FF0000"/>
        </w:rPr>
        <w:tab/>
      </w:r>
      <w:r w:rsidR="00A73763">
        <w:rPr>
          <w:color w:val="FF0000"/>
        </w:rPr>
        <w:tab/>
      </w:r>
      <w:r w:rsidR="00A73763">
        <w:rPr>
          <w:color w:val="FF0000"/>
        </w:rPr>
        <w:tab/>
      </w:r>
      <w:r w:rsidR="00A73763">
        <w:rPr>
          <w:color w:val="FF0000"/>
        </w:rPr>
        <w:tab/>
      </w:r>
    </w:p>
    <w:p w14:paraId="2F3F28D8" w14:textId="272A7E83" w:rsidR="00A90393" w:rsidRPr="00A90393" w:rsidRDefault="00A90393" w:rsidP="00A90393">
      <w:pPr>
        <w:rPr>
          <w:b/>
          <w:u w:val="single"/>
        </w:rPr>
      </w:pPr>
      <w:r w:rsidRPr="00A90393">
        <w:rPr>
          <w:b/>
          <w:u w:val="single"/>
        </w:rPr>
        <w:t xml:space="preserve">RE: </w:t>
      </w:r>
      <w:r w:rsidRPr="00A90393">
        <w:rPr>
          <w:b/>
          <w:i/>
          <w:color w:val="FF0000"/>
          <w:u w:val="single"/>
        </w:rPr>
        <w:t xml:space="preserve">[INSERT </w:t>
      </w:r>
      <w:r w:rsidR="00112A17">
        <w:rPr>
          <w:b/>
          <w:i/>
          <w:color w:val="FF0000"/>
          <w:u w:val="single"/>
        </w:rPr>
        <w:t>applicable UMR/</w:t>
      </w:r>
      <w:r w:rsidRPr="00A90393">
        <w:rPr>
          <w:b/>
          <w:i/>
          <w:color w:val="FF0000"/>
          <w:u w:val="single"/>
        </w:rPr>
        <w:t>POLICY NUMBER</w:t>
      </w:r>
      <w:r w:rsidR="00112A17">
        <w:rPr>
          <w:b/>
          <w:i/>
          <w:color w:val="FF0000"/>
          <w:u w:val="single"/>
        </w:rPr>
        <w:t>/COMPLAINT reference</w:t>
      </w:r>
      <w:r w:rsidRPr="00A90393">
        <w:rPr>
          <w:b/>
          <w:i/>
          <w:color w:val="FF0000"/>
          <w:u w:val="single"/>
        </w:rPr>
        <w:t>]</w:t>
      </w:r>
      <w:r w:rsidRPr="00A90393">
        <w:rPr>
          <w:b/>
          <w:color w:val="FF0000"/>
          <w:u w:val="single"/>
        </w:rPr>
        <w:t xml:space="preserve"> </w:t>
      </w:r>
      <w:r w:rsidRPr="00A90393">
        <w:rPr>
          <w:b/>
          <w:u w:val="single"/>
        </w:rPr>
        <w:t>YOUR COMPLAINT</w:t>
      </w:r>
      <w:r w:rsidR="00C50484">
        <w:rPr>
          <w:b/>
          <w:u w:val="single"/>
        </w:rPr>
        <w:t xml:space="preserve"> </w:t>
      </w:r>
      <w:r w:rsidR="00C50484" w:rsidRPr="00291CEA">
        <w:rPr>
          <w:b/>
          <w:color w:val="000000" w:themeColor="text1"/>
          <w:u w:val="single"/>
        </w:rPr>
        <w:t>ACKNOWLEDGEMENT</w:t>
      </w:r>
    </w:p>
    <w:p w14:paraId="250EA4A9" w14:textId="77777777" w:rsidR="00A90393" w:rsidRPr="00A90393" w:rsidRDefault="00A90393" w:rsidP="00A90393">
      <w:pPr>
        <w:rPr>
          <w:b/>
        </w:rPr>
      </w:pPr>
    </w:p>
    <w:p w14:paraId="11AF6803" w14:textId="77777777" w:rsidR="006F2CE7" w:rsidRDefault="00A90393" w:rsidP="00C62514">
      <w:pPr>
        <w:jc w:val="both"/>
        <w:rPr>
          <w:iCs/>
        </w:rPr>
      </w:pPr>
      <w:r w:rsidRPr="00A90393">
        <w:rPr>
          <w:iCs/>
        </w:rPr>
        <w:t xml:space="preserve">We are writing to </w:t>
      </w:r>
      <w:r w:rsidR="007D4691">
        <w:rPr>
          <w:iCs/>
        </w:rPr>
        <w:t>acknowledge your complaint received on</w:t>
      </w:r>
      <w:r w:rsidRPr="00A90393">
        <w:rPr>
          <w:iCs/>
        </w:rPr>
        <w:t xml:space="preserve"> </w:t>
      </w:r>
      <w:r w:rsidRPr="00A90393">
        <w:rPr>
          <w:i/>
          <w:iCs/>
          <w:color w:val="FF0000"/>
        </w:rPr>
        <w:t>[insert date</w:t>
      </w:r>
      <w:r w:rsidR="00A46DAC">
        <w:rPr>
          <w:i/>
          <w:iCs/>
          <w:color w:val="FF0000"/>
        </w:rPr>
        <w:t xml:space="preserve"> in format DD</w:t>
      </w:r>
      <w:r w:rsidR="00997DD0">
        <w:rPr>
          <w:i/>
          <w:iCs/>
          <w:color w:val="FF0000"/>
        </w:rPr>
        <w:t>MM</w:t>
      </w:r>
      <w:r w:rsidR="00A46DAC">
        <w:rPr>
          <w:i/>
          <w:iCs/>
          <w:color w:val="FF0000"/>
        </w:rPr>
        <w:t>YYYY</w:t>
      </w:r>
      <w:r w:rsidRPr="00A90393">
        <w:rPr>
          <w:i/>
          <w:iCs/>
          <w:color w:val="FF0000"/>
        </w:rPr>
        <w:t>]</w:t>
      </w:r>
      <w:r w:rsidRPr="00A90393">
        <w:rPr>
          <w:i/>
          <w:iCs/>
        </w:rPr>
        <w:t>.</w:t>
      </w:r>
      <w:r w:rsidR="007D4691">
        <w:rPr>
          <w:iCs/>
        </w:rPr>
        <w:t xml:space="preserve"> </w:t>
      </w:r>
    </w:p>
    <w:p w14:paraId="5FF680DA" w14:textId="77777777" w:rsidR="006F2CE7" w:rsidRDefault="00A90393" w:rsidP="00C62514">
      <w:pPr>
        <w:jc w:val="both"/>
        <w:rPr>
          <w:iCs/>
        </w:rPr>
      </w:pPr>
      <w:r w:rsidRPr="00A90393">
        <w:rPr>
          <w:iCs/>
        </w:rPr>
        <w:t xml:space="preserve">We </w:t>
      </w:r>
      <w:r>
        <w:rPr>
          <w:iCs/>
        </w:rPr>
        <w:t>understand</w:t>
      </w:r>
      <w:r w:rsidRPr="00A90393">
        <w:rPr>
          <w:iCs/>
        </w:rPr>
        <w:t xml:space="preserve"> that you feel you have cause for </w:t>
      </w:r>
      <w:r w:rsidR="00997DD0" w:rsidRPr="00A90393">
        <w:rPr>
          <w:iCs/>
        </w:rPr>
        <w:t>complaint,</w:t>
      </w:r>
      <w:r w:rsidRPr="00A90393">
        <w:rPr>
          <w:iCs/>
        </w:rPr>
        <w:t xml:space="preserve"> and </w:t>
      </w:r>
      <w:r>
        <w:rPr>
          <w:iCs/>
        </w:rPr>
        <w:t xml:space="preserve">we </w:t>
      </w:r>
      <w:r w:rsidRPr="00A90393">
        <w:rPr>
          <w:iCs/>
        </w:rPr>
        <w:t xml:space="preserve">thank you for making us aware of this issue.  </w:t>
      </w:r>
    </w:p>
    <w:p w14:paraId="64D63C3F" w14:textId="113601FA" w:rsidR="00A90393" w:rsidRPr="007D4691" w:rsidRDefault="00A90393" w:rsidP="00C62514">
      <w:pPr>
        <w:jc w:val="both"/>
        <w:rPr>
          <w:iCs/>
        </w:rPr>
      </w:pPr>
      <w:r w:rsidRPr="00A90393">
        <w:t xml:space="preserve">We can assure you that your complaint will be </w:t>
      </w:r>
      <w:r w:rsidRPr="00291CEA">
        <w:rPr>
          <w:color w:val="000000" w:themeColor="text1"/>
        </w:rPr>
        <w:t xml:space="preserve">investigated </w:t>
      </w:r>
      <w:r w:rsidR="00F40748" w:rsidRPr="00291CEA">
        <w:rPr>
          <w:color w:val="000000" w:themeColor="text1"/>
        </w:rPr>
        <w:t>in full</w:t>
      </w:r>
      <w:r w:rsidR="00D10F40">
        <w:rPr>
          <w:color w:val="000000" w:themeColor="text1"/>
        </w:rPr>
        <w:t>,</w:t>
      </w:r>
      <w:r w:rsidR="00F40748" w:rsidRPr="00291CEA">
        <w:rPr>
          <w:color w:val="000000" w:themeColor="text1"/>
        </w:rPr>
        <w:t xml:space="preserve"> </w:t>
      </w:r>
      <w:r w:rsidRPr="00A90393">
        <w:t xml:space="preserve">and we will make every effort </w:t>
      </w:r>
      <w:r w:rsidR="00EA747E">
        <w:t xml:space="preserve">to </w:t>
      </w:r>
      <w:r w:rsidR="0073609B">
        <w:t>handle it</w:t>
      </w:r>
      <w:r w:rsidR="00EA747E">
        <w:t xml:space="preserve"> </w:t>
      </w:r>
      <w:r w:rsidRPr="00A90393">
        <w:t>promptly</w:t>
      </w:r>
      <w:r w:rsidR="0018244E">
        <w:t xml:space="preserve"> and fairly</w:t>
      </w:r>
      <w:r w:rsidRPr="00A90393">
        <w:t xml:space="preserve">.   </w:t>
      </w:r>
    </w:p>
    <w:p w14:paraId="09D21A53" w14:textId="77777777" w:rsidR="00A90393" w:rsidRPr="00A90393" w:rsidRDefault="00A90393" w:rsidP="00C62514">
      <w:pPr>
        <w:jc w:val="both"/>
      </w:pPr>
    </w:p>
    <w:p w14:paraId="125450F4" w14:textId="77777777" w:rsidR="006F2CE7" w:rsidRDefault="00E846C8" w:rsidP="00C62514">
      <w:pPr>
        <w:jc w:val="both"/>
      </w:pPr>
      <w:r>
        <w:t xml:space="preserve">Your </w:t>
      </w:r>
      <w:r w:rsidR="00997DD0">
        <w:t xml:space="preserve">insurance </w:t>
      </w:r>
      <w:r>
        <w:t>policy is underwritten</w:t>
      </w:r>
      <w:r w:rsidR="00997DD0">
        <w:t xml:space="preserve"> by</w:t>
      </w:r>
      <w:r>
        <w:t xml:space="preserve"> Lloyd’s Insurance Company S.A. (“Lloyd’s </w:t>
      </w:r>
      <w:r w:rsidR="00803FC3">
        <w:t>Europe</w:t>
      </w:r>
      <w:r>
        <w:t xml:space="preserve">”) </w:t>
      </w:r>
      <w:r w:rsidR="009B0240">
        <w:t xml:space="preserve">and we </w:t>
      </w:r>
      <w:r w:rsidR="00997DD0" w:rsidRPr="00997DD0">
        <w:rPr>
          <w:i/>
          <w:color w:val="FF0000"/>
        </w:rPr>
        <w:t>[insert CH/TPA name]</w:t>
      </w:r>
      <w:r w:rsidR="00997DD0">
        <w:t xml:space="preserve"> </w:t>
      </w:r>
      <w:r w:rsidR="009B0240">
        <w:t xml:space="preserve">follow the process for responding to complaints which has been put in place by Lloyd’s </w:t>
      </w:r>
      <w:r w:rsidR="00803FC3">
        <w:t>Europe</w:t>
      </w:r>
      <w:r w:rsidR="009B0240">
        <w:t xml:space="preserve">. </w:t>
      </w:r>
      <w:r w:rsidR="009B0240" w:rsidRPr="003D4A50">
        <w:rPr>
          <w:color w:val="FF0000"/>
        </w:rPr>
        <w:t>[</w:t>
      </w:r>
      <w:r w:rsidR="003D4A50" w:rsidRPr="00651454">
        <w:rPr>
          <w:i/>
          <w:color w:val="FF0000"/>
        </w:rPr>
        <w:t>In case the</w:t>
      </w:r>
      <w:r w:rsidR="009B0240" w:rsidRPr="00651454">
        <w:rPr>
          <w:i/>
          <w:color w:val="FF0000"/>
        </w:rPr>
        <w:t xml:space="preserve"> complainant is not a policyholder use this sentence instead</w:t>
      </w:r>
      <w:r w:rsidR="009B0240" w:rsidRPr="003D4A50">
        <w:rPr>
          <w:color w:val="FF0000"/>
        </w:rPr>
        <w:t xml:space="preserve"> ‘</w:t>
      </w:r>
      <w:r w:rsidR="00A90393" w:rsidRPr="003D4A50">
        <w:rPr>
          <w:i/>
          <w:caps/>
          <w:color w:val="FF0000"/>
        </w:rPr>
        <w:t>w</w:t>
      </w:r>
      <w:r w:rsidR="00A90393" w:rsidRPr="003D4A50">
        <w:rPr>
          <w:i/>
          <w:color w:val="FF0000"/>
        </w:rPr>
        <w:t>e follow the process for responding to complaints which has been put in place by Lloyd’s Insurance Company S.A.</w:t>
      </w:r>
      <w:r w:rsidR="003D4A50">
        <w:rPr>
          <w:i/>
          <w:color w:val="FF0000"/>
        </w:rPr>
        <w:t xml:space="preserve"> (“</w:t>
      </w:r>
      <w:r w:rsidR="008A1032" w:rsidRPr="008A1032">
        <w:rPr>
          <w:i/>
          <w:color w:val="FF0000"/>
        </w:rPr>
        <w:t>Lloyd’s Europe</w:t>
      </w:r>
      <w:r w:rsidR="003D4A50">
        <w:rPr>
          <w:i/>
          <w:color w:val="FF0000"/>
        </w:rPr>
        <w:t>”)</w:t>
      </w:r>
      <w:r w:rsidR="009B0240" w:rsidRPr="003D4A50">
        <w:rPr>
          <w:color w:val="FF0000"/>
        </w:rPr>
        <w:t>’</w:t>
      </w:r>
      <w:r w:rsidR="003D4A50" w:rsidRPr="003D4A50">
        <w:rPr>
          <w:color w:val="FF0000"/>
        </w:rPr>
        <w:t>]</w:t>
      </w:r>
      <w:r w:rsidR="003D4A50">
        <w:rPr>
          <w:color w:val="FF0000"/>
        </w:rPr>
        <w:t>.</w:t>
      </w:r>
      <w:r w:rsidR="00A90393" w:rsidRPr="00A90393">
        <w:t xml:space="preserve"> </w:t>
      </w:r>
    </w:p>
    <w:p w14:paraId="5C48A908" w14:textId="0EBA0B68" w:rsidR="00A90393" w:rsidRPr="00A90393" w:rsidRDefault="00A90393" w:rsidP="00C62514">
      <w:pPr>
        <w:jc w:val="both"/>
      </w:pPr>
      <w:r w:rsidRPr="003D4A50">
        <w:rPr>
          <w:caps/>
        </w:rPr>
        <w:t>a</w:t>
      </w:r>
      <w:r w:rsidR="00BF394E">
        <w:t xml:space="preserve"> leaflet “How Lloyd’s </w:t>
      </w:r>
      <w:r w:rsidR="00803FC3">
        <w:t>Europe</w:t>
      </w:r>
      <w:r w:rsidRPr="00A90393">
        <w:t xml:space="preserve"> Will Handle Your Complaint”, which sets out </w:t>
      </w:r>
      <w:r w:rsidR="001F3E81">
        <w:t>the</w:t>
      </w:r>
      <w:r w:rsidRPr="00A90393">
        <w:t xml:space="preserve"> complaint procedure</w:t>
      </w:r>
      <w:r w:rsidR="00D10F40">
        <w:t>,</w:t>
      </w:r>
      <w:r w:rsidR="001F3E81">
        <w:t xml:space="preserve"> has been </w:t>
      </w:r>
      <w:r w:rsidR="00F40748">
        <w:t xml:space="preserve">attached for </w:t>
      </w:r>
      <w:r w:rsidRPr="00A90393">
        <w:t xml:space="preserve">your information.  </w:t>
      </w:r>
    </w:p>
    <w:p w14:paraId="3AA606F7" w14:textId="0A2DB05B" w:rsidR="00A90393" w:rsidRPr="00A90393" w:rsidRDefault="005E2554" w:rsidP="00E078AD">
      <w:pPr>
        <w:spacing w:before="240"/>
        <w:jc w:val="both"/>
      </w:pPr>
      <w:r>
        <w:rPr>
          <w:rFonts w:cs="Arial"/>
          <w:color w:val="000000"/>
          <w:szCs w:val="22"/>
        </w:rPr>
        <w:t xml:space="preserve">When the full investigation of </w:t>
      </w:r>
      <w:r w:rsidR="00D10F40">
        <w:rPr>
          <w:rFonts w:cs="Arial"/>
          <w:color w:val="000000"/>
          <w:szCs w:val="22"/>
        </w:rPr>
        <w:t>your complaint has been</w:t>
      </w:r>
      <w:r>
        <w:rPr>
          <w:rFonts w:cs="Arial"/>
          <w:color w:val="000000"/>
          <w:szCs w:val="22"/>
        </w:rPr>
        <w:t xml:space="preserve"> complete</w:t>
      </w:r>
      <w:r w:rsidR="00C9461E">
        <w:rPr>
          <w:rFonts w:cs="Arial"/>
          <w:color w:val="000000"/>
          <w:szCs w:val="22"/>
        </w:rPr>
        <w:t>d</w:t>
      </w:r>
      <w:r>
        <w:rPr>
          <w:rFonts w:cs="Arial"/>
          <w:color w:val="000000"/>
          <w:szCs w:val="22"/>
        </w:rPr>
        <w:t xml:space="preserve">, </w:t>
      </w:r>
      <w:r w:rsidR="00EA747E">
        <w:rPr>
          <w:rFonts w:cs="Arial"/>
          <w:color w:val="000000"/>
          <w:szCs w:val="22"/>
        </w:rPr>
        <w:t>a</w:t>
      </w:r>
      <w:r w:rsidR="00F40748">
        <w:rPr>
          <w:rFonts w:cs="Arial"/>
          <w:color w:val="000000"/>
          <w:szCs w:val="22"/>
        </w:rPr>
        <w:t xml:space="preserve"> decision will be provided to you in writing, within</w:t>
      </w:r>
      <w:r w:rsidR="00F40748" w:rsidRPr="00291CEA">
        <w:rPr>
          <w:rFonts w:cs="Arial"/>
          <w:i/>
          <w:color w:val="FF0000"/>
          <w:szCs w:val="22"/>
        </w:rPr>
        <w:t xml:space="preserve"> </w:t>
      </w:r>
      <w:r w:rsidR="00291CEA" w:rsidRPr="00291CEA">
        <w:rPr>
          <w:rFonts w:cs="Arial"/>
          <w:i/>
          <w:color w:val="FF0000"/>
          <w:szCs w:val="22"/>
        </w:rPr>
        <w:t>[</w:t>
      </w:r>
      <w:r w:rsidR="0018244E">
        <w:rPr>
          <w:rFonts w:cs="Arial"/>
          <w:i/>
          <w:color w:val="FF0000"/>
          <w:szCs w:val="22"/>
        </w:rPr>
        <w:t>insert period</w:t>
      </w:r>
      <w:r w:rsidR="00F40748" w:rsidRPr="00EF2C2F">
        <w:rPr>
          <w:rFonts w:cs="Arial"/>
          <w:color w:val="FF0000"/>
          <w:szCs w:val="22"/>
        </w:rPr>
        <w:t xml:space="preserve"> </w:t>
      </w:r>
      <w:r w:rsidR="00112A17">
        <w:rPr>
          <w:rFonts w:cs="Arial"/>
          <w:color w:val="FF0000"/>
          <w:szCs w:val="22"/>
        </w:rPr>
        <w:t>days/weeks</w:t>
      </w:r>
      <w:r w:rsidR="009B0240">
        <w:rPr>
          <w:rFonts w:cs="Arial"/>
          <w:color w:val="FF0000"/>
          <w:szCs w:val="22"/>
        </w:rPr>
        <w:t>/months</w:t>
      </w:r>
      <w:r w:rsidR="00112A17" w:rsidRPr="0034535A">
        <w:rPr>
          <w:rFonts w:cs="Arial"/>
          <w:i/>
          <w:color w:val="FF0000"/>
          <w:szCs w:val="22"/>
        </w:rPr>
        <w:t>]</w:t>
      </w:r>
      <w:r w:rsidR="00F40748">
        <w:rPr>
          <w:rFonts w:cs="Arial"/>
          <w:color w:val="000000"/>
          <w:szCs w:val="22"/>
        </w:rPr>
        <w:t xml:space="preserve"> of the complaint being made.</w:t>
      </w:r>
      <w:r w:rsidR="00E17BBB">
        <w:rPr>
          <w:rFonts w:cs="Arial"/>
          <w:color w:val="000000"/>
          <w:szCs w:val="22"/>
        </w:rPr>
        <w:t xml:space="preserve"> </w:t>
      </w:r>
    </w:p>
    <w:p w14:paraId="53C4655B" w14:textId="25171509" w:rsidR="00E17BBB" w:rsidRDefault="00E17BBB" w:rsidP="00C62514">
      <w:pPr>
        <w:jc w:val="both"/>
      </w:pPr>
    </w:p>
    <w:p w14:paraId="1E7FFE03" w14:textId="77777777" w:rsidR="006F2CE7" w:rsidRDefault="009B0240" w:rsidP="00C62514">
      <w:pPr>
        <w:jc w:val="both"/>
      </w:pPr>
      <w:r w:rsidRPr="00997DD0">
        <w:rPr>
          <w:rFonts w:cs="Arial"/>
          <w:color w:val="000000"/>
          <w:szCs w:val="22"/>
        </w:rPr>
        <w:t>Should you remain dissatisfied after our decision</w:t>
      </w:r>
      <w:r w:rsidR="00B34D95" w:rsidRPr="00997DD0">
        <w:rPr>
          <w:rFonts w:cs="Arial"/>
          <w:color w:val="000000"/>
          <w:szCs w:val="22"/>
        </w:rPr>
        <w:t xml:space="preserve"> has been issued</w:t>
      </w:r>
      <w:r w:rsidRPr="00997DD0">
        <w:rPr>
          <w:rFonts w:cs="Arial"/>
          <w:color w:val="000000"/>
          <w:szCs w:val="22"/>
        </w:rPr>
        <w:t>, you may refer your complaint</w:t>
      </w:r>
      <w:r w:rsidR="003C0B44" w:rsidRPr="00997DD0">
        <w:rPr>
          <w:rFonts w:cs="Arial"/>
          <w:color w:val="000000"/>
          <w:szCs w:val="22"/>
        </w:rPr>
        <w:t xml:space="preserve"> to your local external dispute resolution </w:t>
      </w:r>
      <w:r w:rsidR="00917F57" w:rsidRPr="00997DD0">
        <w:rPr>
          <w:rFonts w:cs="Arial"/>
          <w:color w:val="000000"/>
          <w:szCs w:val="22"/>
        </w:rPr>
        <w:t>service</w:t>
      </w:r>
      <w:r w:rsidR="00B14EBB" w:rsidRPr="00997DD0">
        <w:rPr>
          <w:rFonts w:cs="Arial"/>
          <w:color w:val="000000"/>
          <w:szCs w:val="22"/>
        </w:rPr>
        <w:t xml:space="preserve"> for an independent review.</w:t>
      </w:r>
      <w:r w:rsidR="009C0320" w:rsidRPr="00997DD0">
        <w:t xml:space="preserve"> </w:t>
      </w:r>
    </w:p>
    <w:p w14:paraId="018EBC23" w14:textId="47B24EA5" w:rsidR="009B0240" w:rsidRDefault="009C0320" w:rsidP="00C62514">
      <w:pPr>
        <w:jc w:val="both"/>
        <w:rPr>
          <w:rFonts w:cs="Arial"/>
          <w:color w:val="000000"/>
          <w:szCs w:val="22"/>
        </w:rPr>
      </w:pPr>
      <w:r w:rsidRPr="00997DD0">
        <w:rPr>
          <w:rFonts w:cs="Arial"/>
          <w:color w:val="000000"/>
          <w:szCs w:val="22"/>
        </w:rPr>
        <w:t xml:space="preserve">The contact details of the external dispute resolution organization </w:t>
      </w:r>
      <w:r w:rsidR="00DC33B7" w:rsidRPr="00997DD0">
        <w:rPr>
          <w:rFonts w:cs="Arial"/>
          <w:color w:val="000000"/>
          <w:szCs w:val="22"/>
        </w:rPr>
        <w:t xml:space="preserve">in your country on  </w:t>
      </w:r>
      <w:hyperlink r:id="rId11" w:history="1">
        <w:r w:rsidR="00803FC3" w:rsidRPr="004A3018">
          <w:rPr>
            <w:rStyle w:val="Hyperlink"/>
            <w:rFonts w:cs="Arial"/>
            <w:szCs w:val="22"/>
          </w:rPr>
          <w:t>https://www.lloydseurope.com/complaints/</w:t>
        </w:r>
      </w:hyperlink>
      <w:r w:rsidR="00A827D9" w:rsidRPr="00997DD0">
        <w:rPr>
          <w:rStyle w:val="Hyperlink"/>
          <w:rFonts w:cs="Arial"/>
          <w:szCs w:val="22"/>
        </w:rPr>
        <w:t xml:space="preserve"> </w:t>
      </w:r>
      <w:r w:rsidR="007D4691" w:rsidRPr="00997DD0">
        <w:rPr>
          <w:rFonts w:cs="Arial"/>
          <w:color w:val="000000"/>
          <w:szCs w:val="22"/>
        </w:rPr>
        <w:t>.</w:t>
      </w:r>
      <w:r w:rsidR="007D4691">
        <w:rPr>
          <w:rFonts w:cs="Arial"/>
          <w:color w:val="000000"/>
          <w:szCs w:val="22"/>
        </w:rPr>
        <w:t xml:space="preserve"> </w:t>
      </w:r>
    </w:p>
    <w:p w14:paraId="775D0AB9" w14:textId="77777777" w:rsidR="009B0240" w:rsidRDefault="009B0240" w:rsidP="00C62514">
      <w:pPr>
        <w:jc w:val="both"/>
      </w:pPr>
    </w:p>
    <w:p w14:paraId="5A577162" w14:textId="77777777" w:rsidR="006F2CE7" w:rsidRDefault="00E17BBB" w:rsidP="00E17BBB">
      <w:pPr>
        <w:keepNext/>
        <w:jc w:val="both"/>
        <w:rPr>
          <w:rFonts w:cs="Arial"/>
          <w:szCs w:val="22"/>
        </w:rPr>
      </w:pPr>
      <w:r w:rsidRPr="00771680">
        <w:rPr>
          <w:rFonts w:cs="Arial"/>
          <w:color w:val="000000"/>
          <w:szCs w:val="22"/>
        </w:rPr>
        <w:t xml:space="preserve">The complaints handling arrangements above are without </w:t>
      </w:r>
      <w:r w:rsidRPr="00771680">
        <w:rPr>
          <w:rFonts w:cs="Arial"/>
          <w:szCs w:val="22"/>
        </w:rPr>
        <w:t xml:space="preserve">prejudice to your </w:t>
      </w:r>
      <w:r w:rsidR="00BA2B43" w:rsidRPr="00771680">
        <w:rPr>
          <w:rFonts w:cs="Arial"/>
          <w:szCs w:val="22"/>
        </w:rPr>
        <w:t xml:space="preserve">legal </w:t>
      </w:r>
      <w:r w:rsidRPr="00771680">
        <w:rPr>
          <w:rFonts w:cs="Arial"/>
          <w:szCs w:val="22"/>
        </w:rPr>
        <w:t>right</w:t>
      </w:r>
      <w:r w:rsidR="00BA2B43" w:rsidRPr="00771680">
        <w:rPr>
          <w:rFonts w:cs="Arial"/>
          <w:szCs w:val="22"/>
        </w:rPr>
        <w:t>s</w:t>
      </w:r>
      <w:r w:rsidRPr="00771680">
        <w:rPr>
          <w:rFonts w:cs="Arial"/>
          <w:szCs w:val="22"/>
        </w:rPr>
        <w:t xml:space="preserve"> to initiate a legal action. </w:t>
      </w:r>
      <w:bookmarkStart w:id="0" w:name="_Hlk8829853"/>
    </w:p>
    <w:p w14:paraId="125792E4" w14:textId="2F408C69" w:rsidR="00E17BBB" w:rsidRPr="00771680" w:rsidRDefault="00E17BBB" w:rsidP="00E17BBB">
      <w:pPr>
        <w:keepNext/>
        <w:jc w:val="both"/>
        <w:rPr>
          <w:rFonts w:cs="Arial"/>
          <w:szCs w:val="22"/>
        </w:rPr>
      </w:pPr>
      <w:r w:rsidRPr="00771680">
        <w:rPr>
          <w:rFonts w:cs="Arial"/>
          <w:szCs w:val="22"/>
        </w:rPr>
        <w:t xml:space="preserve">If you have purchased your contract online, you may also make a complaint via the EU’s online dispute resolution </w:t>
      </w:r>
      <w:r w:rsidR="00DC33B7" w:rsidRPr="00771680">
        <w:rPr>
          <w:rFonts w:cs="Arial"/>
          <w:szCs w:val="22"/>
        </w:rPr>
        <w:t>(on</w:t>
      </w:r>
      <w:r w:rsidR="00FD0B0F" w:rsidRPr="00771680">
        <w:rPr>
          <w:rFonts w:cs="Arial"/>
          <w:szCs w:val="22"/>
        </w:rPr>
        <w:t xml:space="preserve"> </w:t>
      </w:r>
      <w:hyperlink r:id="rId12" w:history="1">
        <w:r w:rsidR="00FD0B0F" w:rsidRPr="00771680">
          <w:rPr>
            <w:rStyle w:val="Hyperlink"/>
            <w:rFonts w:cs="Arial"/>
            <w:szCs w:val="22"/>
          </w:rPr>
          <w:t>www.ec.europa.eu/odr</w:t>
        </w:r>
      </w:hyperlink>
      <w:r w:rsidR="00861A5A" w:rsidRPr="00771680">
        <w:rPr>
          <w:rFonts w:cs="Arial"/>
          <w:szCs w:val="22"/>
        </w:rPr>
        <w:t>).</w:t>
      </w:r>
      <w:bookmarkEnd w:id="0"/>
    </w:p>
    <w:p w14:paraId="792AB1A1" w14:textId="77777777" w:rsidR="00E17BBB" w:rsidRPr="00A90393" w:rsidRDefault="00E17BBB" w:rsidP="00C62514">
      <w:pPr>
        <w:jc w:val="both"/>
      </w:pPr>
    </w:p>
    <w:p w14:paraId="0A1EF699" w14:textId="7690DD73" w:rsidR="009B0240" w:rsidRDefault="003C0B44" w:rsidP="009B0240">
      <w:pPr>
        <w:jc w:val="both"/>
      </w:pPr>
      <w:r>
        <w:t xml:space="preserve">If </w:t>
      </w:r>
      <w:r w:rsidR="009B0240" w:rsidRPr="00A90393">
        <w:t xml:space="preserve">you have any queries, or wish to provide any additional information, please do not hesitate to contact </w:t>
      </w:r>
      <w:r w:rsidR="009B0240">
        <w:t>us on the below contact details</w:t>
      </w:r>
      <w:r w:rsidR="009B0240" w:rsidRPr="00A90393">
        <w:t xml:space="preserve">. </w:t>
      </w:r>
    </w:p>
    <w:p w14:paraId="7D2422B5" w14:textId="77777777" w:rsidR="00A90393" w:rsidRPr="00A90393" w:rsidRDefault="00A90393" w:rsidP="00A90393"/>
    <w:p w14:paraId="371FDD0C" w14:textId="4C883306" w:rsidR="00A90393" w:rsidRPr="00A90393" w:rsidRDefault="00A90393" w:rsidP="00A90393">
      <w:r w:rsidRPr="00A90393">
        <w:t>Yours sincerely</w:t>
      </w:r>
      <w:r w:rsidR="00E14893">
        <w:t>,</w:t>
      </w:r>
    </w:p>
    <w:p w14:paraId="24A551BF" w14:textId="77777777" w:rsidR="0088142D" w:rsidRDefault="0088142D" w:rsidP="003A3BEA">
      <w:pPr>
        <w:rPr>
          <w:color w:val="FF0000"/>
          <w:sz w:val="16"/>
          <w:szCs w:val="16"/>
        </w:rPr>
      </w:pPr>
    </w:p>
    <w:p w14:paraId="3572E21C" w14:textId="77777777" w:rsidR="006F2CE7" w:rsidRDefault="006F2CE7" w:rsidP="003A3BEA">
      <w:pPr>
        <w:rPr>
          <w:color w:val="FF0000"/>
          <w:sz w:val="16"/>
          <w:szCs w:val="16"/>
        </w:rPr>
      </w:pPr>
    </w:p>
    <w:p w14:paraId="5B0635F0" w14:textId="77777777" w:rsidR="006F2CE7" w:rsidRDefault="006F2CE7" w:rsidP="003A3BEA">
      <w:pPr>
        <w:rPr>
          <w:color w:val="000000"/>
          <w:sz w:val="16"/>
          <w:szCs w:val="16"/>
        </w:rPr>
      </w:pPr>
    </w:p>
    <w:p w14:paraId="623D562C" w14:textId="77777777" w:rsidR="0088142D" w:rsidRDefault="0088142D" w:rsidP="003A3BEA">
      <w:pPr>
        <w:rPr>
          <w:color w:val="000000"/>
          <w:sz w:val="16"/>
          <w:szCs w:val="16"/>
        </w:rPr>
      </w:pPr>
    </w:p>
    <w:p w14:paraId="34AE9D69" w14:textId="2990FF5E" w:rsidR="00307A2A" w:rsidRPr="00F826D4" w:rsidRDefault="00F826D4" w:rsidP="0088142D">
      <w:pPr>
        <w:jc w:val="both"/>
        <w:rPr>
          <w:rFonts w:ascii="Calibri" w:hAnsi="Calibri"/>
          <w:color w:val="000000"/>
          <w:sz w:val="16"/>
          <w:szCs w:val="16"/>
        </w:rPr>
      </w:pPr>
      <w:bookmarkStart w:id="1" w:name="_Hlk145324747"/>
      <w:r w:rsidRPr="00307A2A">
        <w:rPr>
          <w:color w:val="000000"/>
          <w:sz w:val="16"/>
          <w:szCs w:val="16"/>
        </w:rPr>
        <w:t xml:space="preserve">For information about how we handle your data, please refer to our </w:t>
      </w:r>
      <w:hyperlink r:id="rId13" w:history="1">
        <w:r w:rsidRPr="00307A2A">
          <w:rPr>
            <w:rStyle w:val="Hyperlink"/>
            <w:sz w:val="16"/>
            <w:szCs w:val="16"/>
          </w:rPr>
          <w:t>Privacy Notice</w:t>
        </w:r>
      </w:hyperlink>
      <w:r w:rsidRPr="00307A2A">
        <w:rPr>
          <w:color w:val="000000"/>
          <w:sz w:val="16"/>
          <w:szCs w:val="16"/>
        </w:rPr>
        <w:t xml:space="preserve">, which is available on our website </w:t>
      </w:r>
      <w:hyperlink r:id="rId14" w:history="1">
        <w:r w:rsidR="00C2767B">
          <w:rPr>
            <w:rStyle w:val="Hyperlink"/>
            <w:sz w:val="16"/>
            <w:szCs w:val="16"/>
          </w:rPr>
          <w:t>Privacy Notice – Lloyds Europe</w:t>
        </w:r>
      </w:hyperlink>
      <w:r w:rsidRPr="00307A2A">
        <w:rPr>
          <w:color w:val="000000"/>
          <w:sz w:val="16"/>
          <w:szCs w:val="16"/>
        </w:rPr>
        <w:t>.</w:t>
      </w:r>
      <w:r w:rsidR="00973FAA">
        <w:rPr>
          <w:color w:val="000000"/>
          <w:sz w:val="16"/>
          <w:szCs w:val="16"/>
        </w:rPr>
        <w:t xml:space="preserve"> </w:t>
      </w:r>
      <w:bookmarkEnd w:id="1"/>
    </w:p>
    <w:sectPr w:rsidR="00307A2A" w:rsidRPr="00F826D4" w:rsidSect="00773B70">
      <w:footerReference w:type="default" r:id="rId15"/>
      <w:headerReference w:type="first" r:id="rId16"/>
      <w:footerReference w:type="first" r:id="rId17"/>
      <w:type w:val="continuous"/>
      <w:pgSz w:w="11907" w:h="16840" w:code="9"/>
      <w:pgMar w:top="2421" w:right="1474" w:bottom="1440" w:left="1474" w:header="284" w:footer="414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AF2429" w14:textId="77777777" w:rsidR="00566726" w:rsidRDefault="00566726">
      <w:r>
        <w:separator/>
      </w:r>
    </w:p>
  </w:endnote>
  <w:endnote w:type="continuationSeparator" w:id="0">
    <w:p w14:paraId="5FE0CA3D" w14:textId="77777777" w:rsidR="00566726" w:rsidRDefault="005667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5D8C03C1-04BB-4144-9A2B-149BC09C31F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278205AA-C1C3-4E2F-A830-99A61D2EDC04}"/>
    <w:embedBold r:id="rId3" w:fontKey="{94D13B47-8B43-4B89-954F-8269604C319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42A252" w14:textId="77777777" w:rsidR="006B334E" w:rsidRDefault="001F7B96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  <w:r>
      <w:rPr>
        <w:noProof/>
        <w:sz w:val="12"/>
        <w:szCs w:val="12"/>
      </w:rPr>
      <mc:AlternateContent>
        <mc:Choice Requires="wps">
          <w:drawing>
            <wp:anchor distT="0" distB="0" distL="114300" distR="114300" simplePos="0" relativeHeight="251662336" behindDoc="0" locked="0" layoutInCell="0" allowOverlap="1" wp14:anchorId="5CFE9567" wp14:editId="0DAA28D2">
              <wp:simplePos x="0" y="0"/>
              <wp:positionH relativeFrom="page">
                <wp:posOffset>0</wp:posOffset>
              </wp:positionH>
              <wp:positionV relativeFrom="page">
                <wp:posOffset>10229850</wp:posOffset>
              </wp:positionV>
              <wp:extent cx="7560945" cy="273050"/>
              <wp:effectExtent l="0" t="0" r="0" b="12700"/>
              <wp:wrapNone/>
              <wp:docPr id="1" name="MSIPCM476444628a41ad8649880ddd" descr="{&quot;HashCode&quot;:211434754,&quot;Height&quot;:842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945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78B724AC" w14:textId="66620E8B" w:rsidR="001F7B96" w:rsidRPr="00D9675B" w:rsidRDefault="00D9675B" w:rsidP="00D9675B">
                          <w:pPr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</w:pPr>
                          <w:r w:rsidRPr="00D9675B"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  <w:t>Classification: Unclassified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CFE9567" id="_x0000_t202" coordsize="21600,21600" o:spt="202" path="m,l,21600r21600,l21600,xe">
              <v:stroke joinstyle="miter"/>
              <v:path gradientshapeok="t" o:connecttype="rect"/>
            </v:shapetype>
            <v:shape id="MSIPCM476444628a41ad8649880ddd" o:spid="_x0000_s1026" type="#_x0000_t202" alt="{&quot;HashCode&quot;:211434754,&quot;Height&quot;:842.0,&quot;Width&quot;:595.0,&quot;Placement&quot;:&quot;Footer&quot;,&quot;Index&quot;:&quot;Primary&quot;,&quot;Section&quot;:1,&quot;Top&quot;:0.0,&quot;Left&quot;:0.0}" style="position:absolute;margin-left:0;margin-top:805.5pt;width:595.35pt;height:21.5pt;z-index: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" o:allowincell="f" filled="f" stroked="f" strokeweight=".5pt">
              <v:textbox inset=",0,,0">
                <w:txbxContent>
                  <w:p w14:paraId="78B724AC" w14:textId="66620E8B" w:rsidR="001F7B96" w:rsidRPr="00D9675B" w:rsidRDefault="00D9675B" w:rsidP="00D9675B">
                    <w:pPr>
                      <w:jc w:val="center"/>
                      <w:rPr>
                        <w:rFonts w:ascii="Calibri" w:hAnsi="Calibri" w:cs="Calibri"/>
                        <w:color w:val="000000"/>
                        <w:sz w:val="20"/>
                      </w:rPr>
                    </w:pPr>
                    <w:r w:rsidRPr="00D9675B">
                      <w:rPr>
                        <w:rFonts w:ascii="Calibri" w:hAnsi="Calibri" w:cs="Calibri"/>
                        <w:color w:val="000000"/>
                        <w:sz w:val="20"/>
                      </w:rPr>
                      <w:t>Classification: Unclassified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1759E235" w14:textId="77777777" w:rsidR="006B334E" w:rsidRDefault="006B334E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</w:p>
  <w:p w14:paraId="6E47CA7E" w14:textId="77777777" w:rsidR="006B334E" w:rsidRDefault="006B334E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</w:p>
  <w:p w14:paraId="533037AB" w14:textId="77777777" w:rsidR="006B334E" w:rsidRPr="00C970BB" w:rsidRDefault="006B334E" w:rsidP="00773B70">
    <w:pPr>
      <w:pStyle w:val="Footer"/>
      <w:tabs>
        <w:tab w:val="clear" w:pos="4320"/>
        <w:tab w:val="clear" w:pos="8640"/>
        <w:tab w:val="right" w:pos="8959"/>
      </w:tabs>
      <w:rPr>
        <w:sz w:val="12"/>
        <w:szCs w:val="12"/>
      </w:rPr>
    </w:pPr>
    <w:r w:rsidRPr="00C970BB">
      <w:rPr>
        <w:sz w:val="12"/>
        <w:szCs w:val="12"/>
      </w:rPr>
      <w:fldChar w:fldCharType="begin"/>
    </w:r>
    <w:r w:rsidRPr="00C970BB">
      <w:rPr>
        <w:sz w:val="12"/>
        <w:szCs w:val="12"/>
      </w:rPr>
      <w:instrText xml:space="preserve"> FILENAME  \* Lower  \* MERGEFORMAT </w:instrText>
    </w:r>
    <w:r w:rsidRPr="00C970BB">
      <w:rPr>
        <w:sz w:val="12"/>
        <w:szCs w:val="12"/>
      </w:rPr>
      <w:fldChar w:fldCharType="separate"/>
    </w:r>
    <w:r w:rsidR="00D7021A">
      <w:rPr>
        <w:noProof/>
        <w:sz w:val="12"/>
        <w:szCs w:val="12"/>
      </w:rPr>
      <w:t>document3</w:t>
    </w:r>
    <w:r w:rsidRPr="00C970BB">
      <w:rPr>
        <w:sz w:val="12"/>
        <w:szCs w:val="12"/>
      </w:rPr>
      <w:fldChar w:fldCharType="end"/>
    </w:r>
    <w:r w:rsidRPr="009707D2">
      <w:rPr>
        <w:sz w:val="12"/>
        <w:szCs w:val="12"/>
      </w:rPr>
      <w:t xml:space="preserve"> </w:t>
    </w:r>
    <w:r w:rsidRPr="00F80C2F">
      <w:rPr>
        <w:sz w:val="12"/>
        <w:szCs w:val="12"/>
      </w:rPr>
      <w:tab/>
      <w:t>P</w:t>
    </w:r>
    <w:r w:rsidRPr="00D63CEF">
      <w:rPr>
        <w:sz w:val="12"/>
        <w:szCs w:val="12"/>
      </w:rPr>
      <w:t xml:space="preserve">age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  <w:r w:rsidRPr="00D63CEF">
      <w:rPr>
        <w:sz w:val="12"/>
        <w:szCs w:val="12"/>
      </w:rPr>
      <w:t xml:space="preserve"> of </w:t>
    </w:r>
    <w:r>
      <w:rPr>
        <w:rStyle w:val="PageNumber"/>
      </w:rPr>
      <w:fldChar w:fldCharType="begin"/>
    </w:r>
    <w:r>
      <w:rPr>
        <w:rStyle w:val="PageNumber"/>
      </w:rPr>
      <w:instrText xml:space="preserve"> NUMPAGES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182A26" w14:textId="395E8521" w:rsidR="00D7021A" w:rsidRPr="0088142D" w:rsidRDefault="001F7B96" w:rsidP="0088142D">
    <w:pPr>
      <w:pStyle w:val="Footer"/>
      <w:tabs>
        <w:tab w:val="clear" w:pos="4320"/>
        <w:tab w:val="clear" w:pos="8640"/>
        <w:tab w:val="right" w:pos="9072"/>
      </w:tabs>
      <w:rPr>
        <w:sz w:val="14"/>
        <w:szCs w:val="14"/>
      </w:rPr>
    </w:pPr>
    <w:r>
      <w:rPr>
        <w:noProof/>
        <w:sz w:val="12"/>
        <w:szCs w:val="12"/>
      </w:rPr>
      <mc:AlternateContent>
        <mc:Choice Requires="wps">
          <w:drawing>
            <wp:anchor distT="0" distB="0" distL="114300" distR="114300" simplePos="0" relativeHeight="251663360" behindDoc="0" locked="0" layoutInCell="0" allowOverlap="1" wp14:anchorId="20A15132" wp14:editId="6FF76EBB">
              <wp:simplePos x="0" y="0"/>
              <wp:positionH relativeFrom="page">
                <wp:posOffset>0</wp:posOffset>
              </wp:positionH>
              <wp:positionV relativeFrom="page">
                <wp:posOffset>10229850</wp:posOffset>
              </wp:positionV>
              <wp:extent cx="7560945" cy="273050"/>
              <wp:effectExtent l="0" t="0" r="0" b="12700"/>
              <wp:wrapNone/>
              <wp:docPr id="2" name="MSIPCM6a7b4416a7543f45d4ec94d3" descr="{&quot;HashCode&quot;:211434754,&quot;Height&quot;:842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945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115F9684" w14:textId="2D5EA706" w:rsidR="001F7B96" w:rsidRPr="00D9675B" w:rsidRDefault="00D9675B" w:rsidP="00D9675B">
                          <w:pPr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</w:pPr>
                          <w:r w:rsidRPr="00D9675B"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  <w:t>Classification: Unclassified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0A15132" id="_x0000_t202" coordsize="21600,21600" o:spt="202" path="m,l,21600r21600,l21600,xe">
              <v:stroke joinstyle="miter"/>
              <v:path gradientshapeok="t" o:connecttype="rect"/>
            </v:shapetype>
            <v:shape id="MSIPCM6a7b4416a7543f45d4ec94d3" o:spid="_x0000_s1027" type="#_x0000_t202" alt="{&quot;HashCode&quot;:211434754,&quot;Height&quot;:842.0,&quot;Width&quot;:595.0,&quot;Placement&quot;:&quot;Footer&quot;,&quot;Index&quot;:&quot;FirstPage&quot;,&quot;Section&quot;:1,&quot;Top&quot;:0.0,&quot;Left&quot;:0.0}" style="position:absolute;margin-left:0;margin-top:805.5pt;width:595.35pt;height:21.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" o:allowincell="f" filled="f" stroked="f" strokeweight=".5pt">
              <v:textbox inset=",0,,0">
                <w:txbxContent>
                  <w:p w14:paraId="115F9684" w14:textId="2D5EA706" w:rsidR="001F7B96" w:rsidRPr="00D9675B" w:rsidRDefault="00D9675B" w:rsidP="00D9675B">
                    <w:pPr>
                      <w:jc w:val="center"/>
                      <w:rPr>
                        <w:rFonts w:ascii="Calibri" w:hAnsi="Calibri" w:cs="Calibri"/>
                        <w:color w:val="000000"/>
                        <w:sz w:val="20"/>
                      </w:rPr>
                    </w:pPr>
                    <w:r w:rsidRPr="00D9675B">
                      <w:rPr>
                        <w:rFonts w:ascii="Calibri" w:hAnsi="Calibri" w:cs="Calibri"/>
                        <w:color w:val="000000"/>
                        <w:sz w:val="20"/>
                      </w:rPr>
                      <w:t>Classification: Unclassified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D7021A">
      <w:rPr>
        <w:noProof/>
        <w:sz w:val="12"/>
        <w:szCs w:val="12"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AC04284" wp14:editId="5CC47B32">
              <wp:simplePos x="0" y="0"/>
              <wp:positionH relativeFrom="column">
                <wp:posOffset>0</wp:posOffset>
              </wp:positionH>
              <wp:positionV relativeFrom="paragraph">
                <wp:posOffset>146050</wp:posOffset>
              </wp:positionV>
              <wp:extent cx="5629275" cy="0"/>
              <wp:effectExtent l="0" t="0" r="0" b="0"/>
              <wp:wrapNone/>
              <wp:docPr id="8" name="Straight Connecto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29275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bg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C4D55CA" id="Straight Connector 8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11.5pt" to="443.25pt,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" strokecolor="#282f54 [3214]" strokeweight=".5pt">
              <v:stroke joinstyle="miter"/>
            </v:line>
          </w:pict>
        </mc:Fallback>
      </mc:AlternateContent>
    </w:r>
    <w:r w:rsidR="00D7021A" w:rsidRPr="0088142D">
      <w:rPr>
        <w:sz w:val="14"/>
        <w:szCs w:val="14"/>
      </w:rPr>
      <w:tab/>
    </w:r>
  </w:p>
  <w:p w14:paraId="069BA002" w14:textId="77777777" w:rsidR="0088142D" w:rsidRPr="0088142D" w:rsidRDefault="0088142D" w:rsidP="0088142D">
    <w:pPr>
      <w:jc w:val="both"/>
      <w:rPr>
        <w:rFonts w:eastAsia="Calibri" w:cs="Arial"/>
        <w:sz w:val="14"/>
        <w:szCs w:val="14"/>
      </w:rPr>
    </w:pPr>
    <w:r w:rsidRPr="0088142D">
      <w:rPr>
        <w:rFonts w:eastAsia="Calibri" w:cs="Arial"/>
        <w:b/>
        <w:bCs/>
        <w:sz w:val="14"/>
        <w:szCs w:val="14"/>
      </w:rPr>
      <w:t xml:space="preserve">Lloyd’s Insurance Company S.A. </w:t>
    </w:r>
    <w:r w:rsidRPr="0088142D">
      <w:rPr>
        <w:rFonts w:eastAsia="Calibri" w:cs="Arial"/>
        <w:sz w:val="14"/>
        <w:szCs w:val="14"/>
      </w:rPr>
      <w:t xml:space="preserve"> is an insurance company authorised and regulated by the NBB and regulated by the FSMA (Ref. 3094). Registered Office: Bastion Tower, </w:t>
    </w:r>
    <w:proofErr w:type="spellStart"/>
    <w:r w:rsidRPr="0088142D">
      <w:rPr>
        <w:rFonts w:eastAsia="Calibri" w:cs="Arial"/>
        <w:sz w:val="14"/>
        <w:szCs w:val="14"/>
      </w:rPr>
      <w:t>Marsveldplein</w:t>
    </w:r>
    <w:proofErr w:type="spellEnd"/>
    <w:r w:rsidRPr="0088142D">
      <w:rPr>
        <w:rFonts w:eastAsia="Calibri" w:cs="Arial"/>
        <w:sz w:val="14"/>
        <w:szCs w:val="14"/>
      </w:rPr>
      <w:t xml:space="preserve">/Place du Champ de Mars 5, 1050 Brussels, Brussels Register of Companies VAT BE0682.594.839, Tel: +32.(0)2.227.39.39, email: </w:t>
    </w:r>
    <w:hyperlink r:id="rId1" w:history="1">
      <w:r w:rsidRPr="0088142D">
        <w:rPr>
          <w:rFonts w:eastAsia="Calibri" w:cs="Arial"/>
          <w:color w:val="0563C1"/>
          <w:sz w:val="14"/>
          <w:szCs w:val="14"/>
          <w:u w:val="single"/>
          <w:shd w:val="clear" w:color="auto" w:fill="FFFFFF"/>
        </w:rPr>
        <w:t>lloydseurope.info@lloyds.com</w:t>
      </w:r>
    </w:hyperlink>
  </w:p>
  <w:p w14:paraId="0D7F049E" w14:textId="77777777" w:rsidR="006B334E" w:rsidRDefault="006B334E" w:rsidP="00773B70">
    <w:pPr>
      <w:pStyle w:val="Footer"/>
      <w:tabs>
        <w:tab w:val="clear" w:pos="4320"/>
        <w:tab w:val="clear" w:pos="8640"/>
        <w:tab w:val="right" w:pos="8959"/>
      </w:tabs>
      <w:rPr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F68943" w14:textId="77777777" w:rsidR="00566726" w:rsidRDefault="00566726">
      <w:r>
        <w:separator/>
      </w:r>
    </w:p>
  </w:footnote>
  <w:footnote w:type="continuationSeparator" w:id="0">
    <w:p w14:paraId="7D1822D4" w14:textId="77777777" w:rsidR="00566726" w:rsidRDefault="005667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C2C597" w14:textId="77777777" w:rsidR="00C62A51" w:rsidRDefault="00C62A51" w:rsidP="00C62A51">
    <w:pPr>
      <w:rPr>
        <w:lang w:val="en-US"/>
      </w:rPr>
    </w:pPr>
    <w:r>
      <w:rPr>
        <w:noProof/>
        <w:lang w:eastAsia="en-GB"/>
      </w:rPr>
      <w:drawing>
        <wp:inline distT="0" distB="0" distL="0" distR="0" wp14:anchorId="4DC32D5C" wp14:editId="53AFF6F1">
          <wp:extent cx="1296035" cy="523240"/>
          <wp:effectExtent l="0" t="0" r="0" b="0"/>
          <wp:docPr id="3" name="Picture 3" descr="TAB_100mm_NONBLEED_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TAB_100mm_NONBLEED_K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6035" cy="523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EE7E1C56"/>
    <w:lvl w:ilvl="0">
      <w:start w:val="1"/>
      <w:numFmt w:val="decimal"/>
      <w:pStyle w:val="NumberList"/>
      <w:lvlText w:val="%1"/>
      <w:lvlJc w:val="left"/>
      <w:pPr>
        <w:tabs>
          <w:tab w:val="num" w:pos="425"/>
        </w:tabs>
        <w:ind w:left="425" w:hanging="425"/>
      </w:pPr>
      <w:rPr>
        <w:rFonts w:ascii="Arial" w:hAnsi="Arial" w:hint="default"/>
        <w:b/>
        <w:i w:val="0"/>
        <w:sz w:val="22"/>
        <w:szCs w:val="22"/>
      </w:rPr>
    </w:lvl>
  </w:abstractNum>
  <w:abstractNum w:abstractNumId="1" w15:restartNumberingAfterBreak="0">
    <w:nsid w:val="FFFFFF89"/>
    <w:multiLevelType w:val="singleLevel"/>
    <w:tmpl w:val="67103370"/>
    <w:lvl w:ilvl="0">
      <w:start w:val="1"/>
      <w:numFmt w:val="bullet"/>
      <w:pStyle w:val="ListBullet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</w:abstractNum>
  <w:abstractNum w:abstractNumId="2" w15:restartNumberingAfterBreak="0">
    <w:nsid w:val="2AB514DF"/>
    <w:multiLevelType w:val="hybridMultilevel"/>
    <w:tmpl w:val="AF7CD380"/>
    <w:lvl w:ilvl="0" w:tplc="B6EC31D0">
      <w:start w:val="1"/>
      <w:numFmt w:val="bullet"/>
      <w:pStyle w:val="Sub-Bullets"/>
      <w:lvlText w:val="o"/>
      <w:lvlJc w:val="left"/>
      <w:pPr>
        <w:tabs>
          <w:tab w:val="num" w:pos="717"/>
        </w:tabs>
        <w:ind w:left="717" w:hanging="292"/>
      </w:pPr>
      <w:rPr>
        <w:rFonts w:ascii="Courier New" w:hAnsi="Courier New" w:hint="default"/>
      </w:rPr>
    </w:lvl>
    <w:lvl w:ilvl="1" w:tplc="FB8E29EA">
      <w:start w:val="1"/>
      <w:numFmt w:val="bullet"/>
      <w:pStyle w:val="Sub-Bullets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6B72D2"/>
    <w:multiLevelType w:val="singleLevel"/>
    <w:tmpl w:val="24D8F1EC"/>
    <w:lvl w:ilvl="0">
      <w:start w:val="1"/>
      <w:numFmt w:val="lowerLetter"/>
      <w:pStyle w:val="LetterList"/>
      <w:lvlText w:val="%1"/>
      <w:lvlJc w:val="left"/>
      <w:pPr>
        <w:tabs>
          <w:tab w:val="num" w:pos="425"/>
        </w:tabs>
        <w:ind w:left="425" w:hanging="425"/>
      </w:pPr>
      <w:rPr>
        <w:rFonts w:hint="default"/>
      </w:rPr>
    </w:lvl>
  </w:abstractNum>
  <w:abstractNum w:abstractNumId="4" w15:restartNumberingAfterBreak="0">
    <w:nsid w:val="59A66B63"/>
    <w:multiLevelType w:val="hybridMultilevel"/>
    <w:tmpl w:val="9620DCC2"/>
    <w:lvl w:ilvl="0" w:tplc="64A43BF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17546221">
    <w:abstractNumId w:val="3"/>
  </w:num>
  <w:num w:numId="2" w16cid:durableId="906768208">
    <w:abstractNumId w:val="1"/>
  </w:num>
  <w:num w:numId="3" w16cid:durableId="2060156726">
    <w:abstractNumId w:val="0"/>
  </w:num>
  <w:num w:numId="4" w16cid:durableId="1051153003">
    <w:abstractNumId w:val="2"/>
  </w:num>
  <w:num w:numId="5" w16cid:durableId="402799126">
    <w:abstractNumId w:val="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TrueTypeFonts/>
  <w:proofState w:spelling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021A"/>
    <w:rsid w:val="000004C4"/>
    <w:rsid w:val="00027C98"/>
    <w:rsid w:val="00035059"/>
    <w:rsid w:val="00035485"/>
    <w:rsid w:val="00060CE2"/>
    <w:rsid w:val="000764CA"/>
    <w:rsid w:val="00076C3C"/>
    <w:rsid w:val="00086641"/>
    <w:rsid w:val="00091D24"/>
    <w:rsid w:val="00095ED2"/>
    <w:rsid w:val="000A07A2"/>
    <w:rsid w:val="000A2816"/>
    <w:rsid w:val="000A4A2E"/>
    <w:rsid w:val="000B4332"/>
    <w:rsid w:val="000B4F79"/>
    <w:rsid w:val="000B706E"/>
    <w:rsid w:val="000C12BE"/>
    <w:rsid w:val="000C2939"/>
    <w:rsid w:val="000D04E7"/>
    <w:rsid w:val="000D38F9"/>
    <w:rsid w:val="000E3D10"/>
    <w:rsid w:val="000E7B5B"/>
    <w:rsid w:val="000E7DDA"/>
    <w:rsid w:val="000F2BF0"/>
    <w:rsid w:val="00106436"/>
    <w:rsid w:val="00112A17"/>
    <w:rsid w:val="001131BB"/>
    <w:rsid w:val="00116D86"/>
    <w:rsid w:val="001265CC"/>
    <w:rsid w:val="0014052E"/>
    <w:rsid w:val="00147269"/>
    <w:rsid w:val="00153239"/>
    <w:rsid w:val="00154FC7"/>
    <w:rsid w:val="0017519A"/>
    <w:rsid w:val="001811A4"/>
    <w:rsid w:val="0018244E"/>
    <w:rsid w:val="001831AB"/>
    <w:rsid w:val="00191383"/>
    <w:rsid w:val="001A171E"/>
    <w:rsid w:val="001D7526"/>
    <w:rsid w:val="001F16BA"/>
    <w:rsid w:val="001F2881"/>
    <w:rsid w:val="001F36D0"/>
    <w:rsid w:val="001F3E81"/>
    <w:rsid w:val="001F7B96"/>
    <w:rsid w:val="00200790"/>
    <w:rsid w:val="00207C94"/>
    <w:rsid w:val="002111EF"/>
    <w:rsid w:val="00217A1E"/>
    <w:rsid w:val="00217B86"/>
    <w:rsid w:val="00217CBC"/>
    <w:rsid w:val="00234115"/>
    <w:rsid w:val="0023593E"/>
    <w:rsid w:val="002413DE"/>
    <w:rsid w:val="0025377E"/>
    <w:rsid w:val="00267331"/>
    <w:rsid w:val="00271752"/>
    <w:rsid w:val="00273051"/>
    <w:rsid w:val="00284862"/>
    <w:rsid w:val="00287737"/>
    <w:rsid w:val="002916FB"/>
    <w:rsid w:val="00291CEA"/>
    <w:rsid w:val="002B53A6"/>
    <w:rsid w:val="002B6AC2"/>
    <w:rsid w:val="002C0BD6"/>
    <w:rsid w:val="002D1274"/>
    <w:rsid w:val="002E24B5"/>
    <w:rsid w:val="002E7756"/>
    <w:rsid w:val="00307A2A"/>
    <w:rsid w:val="003265C0"/>
    <w:rsid w:val="0034535A"/>
    <w:rsid w:val="00347743"/>
    <w:rsid w:val="00347954"/>
    <w:rsid w:val="003507D3"/>
    <w:rsid w:val="003516DE"/>
    <w:rsid w:val="0035187C"/>
    <w:rsid w:val="003543B2"/>
    <w:rsid w:val="00355F65"/>
    <w:rsid w:val="003811C5"/>
    <w:rsid w:val="0038306B"/>
    <w:rsid w:val="0038528E"/>
    <w:rsid w:val="00387227"/>
    <w:rsid w:val="003875B7"/>
    <w:rsid w:val="00390945"/>
    <w:rsid w:val="003925FE"/>
    <w:rsid w:val="00393660"/>
    <w:rsid w:val="003A3BEA"/>
    <w:rsid w:val="003B016C"/>
    <w:rsid w:val="003C0B44"/>
    <w:rsid w:val="003D0547"/>
    <w:rsid w:val="003D4A50"/>
    <w:rsid w:val="003E1937"/>
    <w:rsid w:val="003E2041"/>
    <w:rsid w:val="003F01EB"/>
    <w:rsid w:val="003F0581"/>
    <w:rsid w:val="003F5708"/>
    <w:rsid w:val="00400634"/>
    <w:rsid w:val="00403FB8"/>
    <w:rsid w:val="00423822"/>
    <w:rsid w:val="00451713"/>
    <w:rsid w:val="004526BC"/>
    <w:rsid w:val="00484485"/>
    <w:rsid w:val="004862EC"/>
    <w:rsid w:val="00494EF0"/>
    <w:rsid w:val="00495A8A"/>
    <w:rsid w:val="004976D1"/>
    <w:rsid w:val="004C3746"/>
    <w:rsid w:val="004D0B96"/>
    <w:rsid w:val="004D302B"/>
    <w:rsid w:val="004F3E9E"/>
    <w:rsid w:val="004F5482"/>
    <w:rsid w:val="005053F3"/>
    <w:rsid w:val="00506563"/>
    <w:rsid w:val="005224D4"/>
    <w:rsid w:val="00522598"/>
    <w:rsid w:val="005239C5"/>
    <w:rsid w:val="005251A9"/>
    <w:rsid w:val="00527888"/>
    <w:rsid w:val="00533D96"/>
    <w:rsid w:val="0053510D"/>
    <w:rsid w:val="00566726"/>
    <w:rsid w:val="00566A0C"/>
    <w:rsid w:val="00570586"/>
    <w:rsid w:val="00570588"/>
    <w:rsid w:val="00571DBE"/>
    <w:rsid w:val="00582A6E"/>
    <w:rsid w:val="005851BE"/>
    <w:rsid w:val="005A0AE8"/>
    <w:rsid w:val="005B2AEB"/>
    <w:rsid w:val="005C5CE2"/>
    <w:rsid w:val="005C7372"/>
    <w:rsid w:val="005D0A47"/>
    <w:rsid w:val="005E2554"/>
    <w:rsid w:val="005E32B6"/>
    <w:rsid w:val="005E5069"/>
    <w:rsid w:val="005E60DA"/>
    <w:rsid w:val="006013CE"/>
    <w:rsid w:val="00642221"/>
    <w:rsid w:val="00650D68"/>
    <w:rsid w:val="00651454"/>
    <w:rsid w:val="00695E67"/>
    <w:rsid w:val="006B334E"/>
    <w:rsid w:val="006C269E"/>
    <w:rsid w:val="006C40FF"/>
    <w:rsid w:val="006C6C11"/>
    <w:rsid w:val="006D4F22"/>
    <w:rsid w:val="006F136C"/>
    <w:rsid w:val="006F2BEF"/>
    <w:rsid w:val="006F2CE7"/>
    <w:rsid w:val="00721380"/>
    <w:rsid w:val="0073609B"/>
    <w:rsid w:val="00740C07"/>
    <w:rsid w:val="0074449B"/>
    <w:rsid w:val="00744687"/>
    <w:rsid w:val="007446D9"/>
    <w:rsid w:val="0076167A"/>
    <w:rsid w:val="00771680"/>
    <w:rsid w:val="00773B70"/>
    <w:rsid w:val="007776DD"/>
    <w:rsid w:val="007A2919"/>
    <w:rsid w:val="007A698D"/>
    <w:rsid w:val="007C380F"/>
    <w:rsid w:val="007C7B4B"/>
    <w:rsid w:val="007D4691"/>
    <w:rsid w:val="007D7F96"/>
    <w:rsid w:val="007F1796"/>
    <w:rsid w:val="00803FC3"/>
    <w:rsid w:val="00807D84"/>
    <w:rsid w:val="00812AE8"/>
    <w:rsid w:val="008135D8"/>
    <w:rsid w:val="00815BD2"/>
    <w:rsid w:val="008222EB"/>
    <w:rsid w:val="0082264F"/>
    <w:rsid w:val="00832863"/>
    <w:rsid w:val="00846F69"/>
    <w:rsid w:val="00861A5A"/>
    <w:rsid w:val="008636E6"/>
    <w:rsid w:val="00872FC5"/>
    <w:rsid w:val="0088142D"/>
    <w:rsid w:val="00890073"/>
    <w:rsid w:val="008A1032"/>
    <w:rsid w:val="008A250A"/>
    <w:rsid w:val="008B001E"/>
    <w:rsid w:val="008C62D9"/>
    <w:rsid w:val="008C704D"/>
    <w:rsid w:val="008D7CA2"/>
    <w:rsid w:val="00900A89"/>
    <w:rsid w:val="00901D3E"/>
    <w:rsid w:val="00904CF2"/>
    <w:rsid w:val="00917F57"/>
    <w:rsid w:val="00944FDD"/>
    <w:rsid w:val="00945944"/>
    <w:rsid w:val="009707D2"/>
    <w:rsid w:val="009711A5"/>
    <w:rsid w:val="00972A94"/>
    <w:rsid w:val="00973FAA"/>
    <w:rsid w:val="00982FA9"/>
    <w:rsid w:val="00995CB1"/>
    <w:rsid w:val="009968A7"/>
    <w:rsid w:val="00997DD0"/>
    <w:rsid w:val="009A141D"/>
    <w:rsid w:val="009B0240"/>
    <w:rsid w:val="009B7D9D"/>
    <w:rsid w:val="009C0320"/>
    <w:rsid w:val="009D0E0A"/>
    <w:rsid w:val="009F5332"/>
    <w:rsid w:val="00A13F37"/>
    <w:rsid w:val="00A20700"/>
    <w:rsid w:val="00A24ED4"/>
    <w:rsid w:val="00A26CAE"/>
    <w:rsid w:val="00A36F96"/>
    <w:rsid w:val="00A40EC9"/>
    <w:rsid w:val="00A46DAC"/>
    <w:rsid w:val="00A60833"/>
    <w:rsid w:val="00A6603C"/>
    <w:rsid w:val="00A70E3D"/>
    <w:rsid w:val="00A73763"/>
    <w:rsid w:val="00A827D9"/>
    <w:rsid w:val="00A90393"/>
    <w:rsid w:val="00A93640"/>
    <w:rsid w:val="00A94F86"/>
    <w:rsid w:val="00AB0703"/>
    <w:rsid w:val="00AF4BFD"/>
    <w:rsid w:val="00B14EBB"/>
    <w:rsid w:val="00B216CB"/>
    <w:rsid w:val="00B22F65"/>
    <w:rsid w:val="00B30445"/>
    <w:rsid w:val="00B34D95"/>
    <w:rsid w:val="00B43280"/>
    <w:rsid w:val="00B85FBB"/>
    <w:rsid w:val="00B9740F"/>
    <w:rsid w:val="00B979F5"/>
    <w:rsid w:val="00BA2B43"/>
    <w:rsid w:val="00BA7238"/>
    <w:rsid w:val="00BB2A7F"/>
    <w:rsid w:val="00BB622F"/>
    <w:rsid w:val="00BC53E9"/>
    <w:rsid w:val="00BC6546"/>
    <w:rsid w:val="00BC7264"/>
    <w:rsid w:val="00BE0E6E"/>
    <w:rsid w:val="00BF0CDD"/>
    <w:rsid w:val="00BF394E"/>
    <w:rsid w:val="00C02FBB"/>
    <w:rsid w:val="00C0776F"/>
    <w:rsid w:val="00C126DB"/>
    <w:rsid w:val="00C15CBF"/>
    <w:rsid w:val="00C22B64"/>
    <w:rsid w:val="00C27559"/>
    <w:rsid w:val="00C2767B"/>
    <w:rsid w:val="00C32256"/>
    <w:rsid w:val="00C367C2"/>
    <w:rsid w:val="00C50484"/>
    <w:rsid w:val="00C514A1"/>
    <w:rsid w:val="00C53EEE"/>
    <w:rsid w:val="00C540BB"/>
    <w:rsid w:val="00C56F0E"/>
    <w:rsid w:val="00C62514"/>
    <w:rsid w:val="00C62A51"/>
    <w:rsid w:val="00C724C3"/>
    <w:rsid w:val="00C9461E"/>
    <w:rsid w:val="00CD6EBF"/>
    <w:rsid w:val="00CE397A"/>
    <w:rsid w:val="00CE6637"/>
    <w:rsid w:val="00CF6564"/>
    <w:rsid w:val="00CF741D"/>
    <w:rsid w:val="00D10F40"/>
    <w:rsid w:val="00D272B2"/>
    <w:rsid w:val="00D3413D"/>
    <w:rsid w:val="00D42C7F"/>
    <w:rsid w:val="00D52BC9"/>
    <w:rsid w:val="00D53EA8"/>
    <w:rsid w:val="00D57D3A"/>
    <w:rsid w:val="00D60DB7"/>
    <w:rsid w:val="00D63CEF"/>
    <w:rsid w:val="00D67218"/>
    <w:rsid w:val="00D7021A"/>
    <w:rsid w:val="00D82B6D"/>
    <w:rsid w:val="00D83D16"/>
    <w:rsid w:val="00D9675B"/>
    <w:rsid w:val="00D97795"/>
    <w:rsid w:val="00DB7A4D"/>
    <w:rsid w:val="00DC33B7"/>
    <w:rsid w:val="00DF0A7A"/>
    <w:rsid w:val="00E078AD"/>
    <w:rsid w:val="00E14893"/>
    <w:rsid w:val="00E14E5A"/>
    <w:rsid w:val="00E17BBB"/>
    <w:rsid w:val="00E24605"/>
    <w:rsid w:val="00E3459F"/>
    <w:rsid w:val="00E4447F"/>
    <w:rsid w:val="00E52C4C"/>
    <w:rsid w:val="00E62EF2"/>
    <w:rsid w:val="00E74126"/>
    <w:rsid w:val="00E844CA"/>
    <w:rsid w:val="00E846C8"/>
    <w:rsid w:val="00E8564D"/>
    <w:rsid w:val="00E95115"/>
    <w:rsid w:val="00EA2D6E"/>
    <w:rsid w:val="00EA747E"/>
    <w:rsid w:val="00EC043F"/>
    <w:rsid w:val="00ED046B"/>
    <w:rsid w:val="00ED098E"/>
    <w:rsid w:val="00ED1966"/>
    <w:rsid w:val="00ED6C95"/>
    <w:rsid w:val="00EF073F"/>
    <w:rsid w:val="00EF2C2F"/>
    <w:rsid w:val="00EF4E83"/>
    <w:rsid w:val="00F20BFB"/>
    <w:rsid w:val="00F23ED5"/>
    <w:rsid w:val="00F31F2F"/>
    <w:rsid w:val="00F40748"/>
    <w:rsid w:val="00F52EE4"/>
    <w:rsid w:val="00F570DE"/>
    <w:rsid w:val="00F57B51"/>
    <w:rsid w:val="00F74B84"/>
    <w:rsid w:val="00F80C2F"/>
    <w:rsid w:val="00F826D4"/>
    <w:rsid w:val="00F91550"/>
    <w:rsid w:val="00F920D4"/>
    <w:rsid w:val="00F979AC"/>
    <w:rsid w:val="00FA4FA3"/>
    <w:rsid w:val="00FB3EE2"/>
    <w:rsid w:val="00FB770B"/>
    <w:rsid w:val="00FC0AA1"/>
    <w:rsid w:val="00FC7427"/>
    <w:rsid w:val="00FD0B0F"/>
    <w:rsid w:val="00FD59BC"/>
    <w:rsid w:val="00FD78ED"/>
    <w:rsid w:val="00FF16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,"/>
  <w14:docId w14:val="0C437340"/>
  <w15:chartTrackingRefBased/>
  <w15:docId w15:val="{1E93C8F2-F435-4B96-BC25-B445651EF3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HTML Typewriter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862EC"/>
    <w:pPr>
      <w:spacing w:line="280" w:lineRule="atLeast"/>
    </w:pPr>
    <w:rPr>
      <w:rFonts w:ascii="Arial" w:hAnsi="Arial"/>
      <w:sz w:val="22"/>
      <w:lang w:eastAsia="en-US"/>
    </w:rPr>
  </w:style>
  <w:style w:type="paragraph" w:styleId="Heading1">
    <w:name w:val="heading 1"/>
    <w:basedOn w:val="Normal"/>
    <w:next w:val="Heading2"/>
    <w:qFormat/>
    <w:rsid w:val="009B7D9D"/>
    <w:pPr>
      <w:spacing w:before="240"/>
      <w:outlineLvl w:val="0"/>
    </w:pPr>
    <w:rPr>
      <w:b/>
      <w:kern w:val="28"/>
      <w:sz w:val="30"/>
      <w:szCs w:val="30"/>
    </w:rPr>
  </w:style>
  <w:style w:type="paragraph" w:styleId="Heading2">
    <w:name w:val="heading 2"/>
    <w:basedOn w:val="Normal"/>
    <w:qFormat/>
    <w:rsid w:val="009B7D9D"/>
    <w:pPr>
      <w:spacing w:before="240"/>
      <w:outlineLvl w:val="1"/>
    </w:pPr>
    <w:rPr>
      <w:b/>
      <w:sz w:val="26"/>
      <w:szCs w:val="26"/>
    </w:rPr>
  </w:style>
  <w:style w:type="paragraph" w:styleId="Heading3">
    <w:name w:val="heading 3"/>
    <w:basedOn w:val="Heading2"/>
    <w:qFormat/>
    <w:rsid w:val="009B7D9D"/>
    <w:pPr>
      <w:outlineLvl w:val="2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9B7D9D"/>
    <w:pPr>
      <w:tabs>
        <w:tab w:val="center" w:pos="4320"/>
        <w:tab w:val="right" w:pos="8640"/>
      </w:tabs>
    </w:pPr>
  </w:style>
  <w:style w:type="character" w:styleId="PageNumber">
    <w:name w:val="page number"/>
    <w:rsid w:val="008C62D9"/>
    <w:rPr>
      <w:rFonts w:ascii="Arial" w:hAnsi="Arial"/>
      <w:sz w:val="12"/>
    </w:rPr>
  </w:style>
  <w:style w:type="paragraph" w:customStyle="1" w:styleId="LetterList">
    <w:name w:val="Letter List"/>
    <w:basedOn w:val="List"/>
    <w:rsid w:val="000A2816"/>
    <w:pPr>
      <w:numPr>
        <w:numId w:val="1"/>
      </w:numPr>
      <w:tabs>
        <w:tab w:val="clear" w:pos="425"/>
        <w:tab w:val="num" w:pos="360"/>
      </w:tabs>
      <w:spacing w:before="280"/>
      <w:ind w:left="360" w:hanging="360"/>
    </w:pPr>
    <w:rPr>
      <w:b/>
      <w:szCs w:val="22"/>
    </w:rPr>
  </w:style>
  <w:style w:type="paragraph" w:styleId="List">
    <w:name w:val="List"/>
    <w:basedOn w:val="Normal"/>
    <w:rsid w:val="009B7D9D"/>
    <w:pPr>
      <w:ind w:left="357" w:hanging="357"/>
    </w:pPr>
    <w:rPr>
      <w:lang w:eastAsia="en-GB"/>
    </w:rPr>
  </w:style>
  <w:style w:type="paragraph" w:styleId="ListBullet">
    <w:name w:val="List Bullet"/>
    <w:basedOn w:val="Normal"/>
    <w:rsid w:val="000A2816"/>
    <w:pPr>
      <w:numPr>
        <w:numId w:val="2"/>
      </w:numPr>
      <w:tabs>
        <w:tab w:val="clear" w:pos="425"/>
        <w:tab w:val="num" w:pos="360"/>
      </w:tabs>
      <w:spacing w:before="280"/>
      <w:ind w:left="0" w:firstLine="0"/>
    </w:pPr>
    <w:rPr>
      <w:lang w:eastAsia="en-GB"/>
    </w:rPr>
  </w:style>
  <w:style w:type="paragraph" w:customStyle="1" w:styleId="NumberList">
    <w:name w:val="Number List"/>
    <w:basedOn w:val="Normal"/>
    <w:rsid w:val="000A2816"/>
    <w:pPr>
      <w:numPr>
        <w:numId w:val="3"/>
      </w:numPr>
      <w:tabs>
        <w:tab w:val="clear" w:pos="425"/>
        <w:tab w:val="num" w:pos="360"/>
      </w:tabs>
      <w:spacing w:after="280"/>
      <w:ind w:left="0" w:firstLine="0"/>
    </w:pPr>
    <w:rPr>
      <w:lang w:eastAsia="en-GB"/>
    </w:rPr>
  </w:style>
  <w:style w:type="character" w:styleId="Hyperlink">
    <w:name w:val="Hyperlink"/>
    <w:rsid w:val="00815BD2"/>
    <w:rPr>
      <w:color w:val="0000FF"/>
      <w:u w:val="single"/>
    </w:rPr>
  </w:style>
  <w:style w:type="paragraph" w:styleId="Header">
    <w:name w:val="header"/>
    <w:basedOn w:val="Normal"/>
    <w:rsid w:val="009B7D9D"/>
    <w:pPr>
      <w:tabs>
        <w:tab w:val="center" w:pos="4153"/>
        <w:tab w:val="right" w:pos="8306"/>
      </w:tabs>
    </w:pPr>
  </w:style>
  <w:style w:type="paragraph" w:customStyle="1" w:styleId="Sub-Bullets">
    <w:name w:val="Sub-Bullets"/>
    <w:basedOn w:val="Normal"/>
    <w:rsid w:val="000A2816"/>
    <w:pPr>
      <w:numPr>
        <w:ilvl w:val="1"/>
        <w:numId w:val="4"/>
      </w:numPr>
      <w:tabs>
        <w:tab w:val="clear" w:pos="1440"/>
        <w:tab w:val="num" w:pos="360"/>
      </w:tabs>
      <w:ind w:left="0" w:firstLine="0"/>
    </w:pPr>
    <w:rPr>
      <w:lang w:eastAsia="en-GB"/>
    </w:rPr>
  </w:style>
  <w:style w:type="character" w:customStyle="1" w:styleId="FooterChar">
    <w:name w:val="Footer Char"/>
    <w:basedOn w:val="DefaultParagraphFont"/>
    <w:link w:val="Footer"/>
    <w:rsid w:val="00D7021A"/>
    <w:rPr>
      <w:rFonts w:ascii="Arial" w:hAnsi="Arial"/>
      <w:sz w:val="22"/>
      <w:lang w:eastAsia="en-US"/>
    </w:rPr>
  </w:style>
  <w:style w:type="paragraph" w:styleId="BalloonText">
    <w:name w:val="Balloon Text"/>
    <w:basedOn w:val="Normal"/>
    <w:link w:val="BalloonTextChar"/>
    <w:rsid w:val="00A9039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A90393"/>
    <w:rPr>
      <w:rFonts w:ascii="Segoe UI" w:hAnsi="Segoe UI" w:cs="Segoe UI"/>
      <w:sz w:val="18"/>
      <w:szCs w:val="18"/>
      <w:lang w:eastAsia="en-US"/>
    </w:rPr>
  </w:style>
  <w:style w:type="character" w:styleId="CommentReference">
    <w:name w:val="annotation reference"/>
    <w:basedOn w:val="DefaultParagraphFont"/>
    <w:rsid w:val="00A90393"/>
    <w:rPr>
      <w:sz w:val="16"/>
      <w:szCs w:val="16"/>
    </w:rPr>
  </w:style>
  <w:style w:type="paragraph" w:styleId="CommentText">
    <w:name w:val="annotation text"/>
    <w:basedOn w:val="Normal"/>
    <w:link w:val="CommentTextChar"/>
    <w:rsid w:val="00A90393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A90393"/>
    <w:rPr>
      <w:rFonts w:ascii="Arial" w:hAnsi="Arial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A90393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A90393"/>
    <w:rPr>
      <w:rFonts w:ascii="Arial" w:hAnsi="Arial"/>
      <w:b/>
      <w:bCs/>
      <w:lang w:eastAsia="en-US"/>
    </w:rPr>
  </w:style>
  <w:style w:type="paragraph" w:styleId="Revision">
    <w:name w:val="Revision"/>
    <w:hidden/>
    <w:uiPriority w:val="99"/>
    <w:semiHidden/>
    <w:rsid w:val="00E17BBB"/>
    <w:rPr>
      <w:rFonts w:ascii="Arial" w:hAnsi="Arial"/>
      <w:sz w:val="22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CE397A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rsid w:val="007D4691"/>
    <w:rPr>
      <w:color w:val="78E0C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338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9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uks-pr-ctx1-07-cdn.azureedge.net/media/73ec13b7-e72e-407d-9ee5-773ee674e6c2/Privacy-policy-English.pdf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ec.europa.eu/odr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lloydseurope.com/complaints/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lloydseurope.com/privacy-notice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lloydseurope.info@lloyd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lloyds.net\worldwide\Office\Global\Word2017_English\ELetter.dotm" TargetMode="External"/></Relationships>
</file>

<file path=word/theme/theme1.xml><?xml version="1.0" encoding="utf-8"?>
<a:theme xmlns:a="http://schemas.openxmlformats.org/drawingml/2006/main" name="Lloyd's 2016">
  <a:themeElements>
    <a:clrScheme name="Lloyd's 2016">
      <a:dk1>
        <a:sysClr val="windowText" lastClr="000000"/>
      </a:dk1>
      <a:lt1>
        <a:sysClr val="window" lastClr="FFFFFF"/>
      </a:lt1>
      <a:dk2>
        <a:srgbClr val="717C7C"/>
      </a:dk2>
      <a:lt2>
        <a:srgbClr val="282F54"/>
      </a:lt2>
      <a:accent1>
        <a:srgbClr val="1E35BF"/>
      </a:accent1>
      <a:accent2>
        <a:srgbClr val="78E0C2"/>
      </a:accent2>
      <a:accent3>
        <a:srgbClr val="FF5A00"/>
      </a:accent3>
      <a:accent4>
        <a:srgbClr val="E60000"/>
      </a:accent4>
      <a:accent5>
        <a:srgbClr val="2CBAD8"/>
      </a:accent5>
      <a:accent6>
        <a:srgbClr val="F200C2"/>
      </a:accent6>
      <a:hlink>
        <a:srgbClr val="FFD200"/>
      </a:hlink>
      <a:folHlink>
        <a:srgbClr val="78E0C2"/>
      </a:folHlink>
    </a:clrScheme>
    <a:fontScheme name="Lloyds Print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tlCol="0" anchor="ctr"/>
      <a:lstStyle>
        <a:defPPr algn="ctr">
          <a:defRPr dirty="0" err="1" smtClean="0"/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 w="6350">
          <a:solidFill>
            <a:schemeClr val="bg2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Lloyd's 2016" id="{647B39FB-2D16-4746-8F31-F2CD0EED2516}" vid="{CB4189F0-D46D-42C3-8A12-0D3E95F991E9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_Flow_SignoffStatus xmlns="109d8bc5-0cdd-4a1d-9d03-334ff41ad78b" xsi:nil="true"/>
    <Information xmlns="109d8bc5-0cdd-4a1d-9d03-334ff41ad78b" xsi:nil="true"/>
    <Date xmlns="109d8bc5-0cdd-4a1d-9d03-334ff41ad78b">2020-12-08T15:09:34+00:00</Date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380C2A93432F841AE6BEBF51C1F249D" ma:contentTypeVersion="17" ma:contentTypeDescription="Crée un document." ma:contentTypeScope="" ma:versionID="66941c2aa58f438db653ae4b92f744bd">
  <xsd:schema xmlns:xsd="http://www.w3.org/2001/XMLSchema" xmlns:xs="http://www.w3.org/2001/XMLSchema" xmlns:p="http://schemas.microsoft.com/office/2006/metadata/properties" xmlns:ns1="http://schemas.microsoft.com/sharepoint/v3" xmlns:ns2="109d8bc5-0cdd-4a1d-9d03-334ff41ad78b" xmlns:ns3="dc06fc46-e8f9-49e5-80e4-757cd1c93b14" targetNamespace="http://schemas.microsoft.com/office/2006/metadata/properties" ma:root="true" ma:fieldsID="12b310ec3bbd76692edf67614ddf2b25" ns1:_="" ns2:_="" ns3:_="">
    <xsd:import namespace="http://schemas.microsoft.com/sharepoint/v3"/>
    <xsd:import namespace="109d8bc5-0cdd-4a1d-9d03-334ff41ad78b"/>
    <xsd:import namespace="dc06fc46-e8f9-49e5-80e4-757cd1c93b1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Date" minOccurs="0"/>
                <xsd:element ref="ns2:Information" minOccurs="0"/>
                <xsd:element ref="ns2:_Flow_SignoffStatus" minOccurs="0"/>
                <xsd:element ref="ns1:_ip_UnifiedCompliancePolicyProperties" minOccurs="0"/>
                <xsd:element ref="ns1:_ip_UnifiedCompliancePolicyUIAc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9" nillable="true" ma:displayName="Propriétés de la stratégie de conformité unifiée" ma:hidden="true" ma:internalName="_ip_UnifiedCompliancePolicyProperties">
      <xsd:simpleType>
        <xsd:restriction base="dms:Note"/>
      </xsd:simpleType>
    </xsd:element>
    <xsd:element name="_ip_UnifiedCompliancePolicyUIAction" ma:index="20" nillable="true" ma:displayName="Action d’interface utilisateur de la stratégie de conformité unifiée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9d8bc5-0cdd-4a1d-9d03-334ff41ad78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Date" ma:index="16" nillable="true" ma:displayName="Date" ma:default="[today]" ma:format="DateOnly" ma:internalName="Date">
      <xsd:simpleType>
        <xsd:restriction base="dms:DateTime"/>
      </xsd:simpleType>
    </xsd:element>
    <xsd:element name="Information" ma:index="17" nillable="true" ma:displayName="Information" ma:format="Dropdown" ma:internalName="Information">
      <xsd:simpleType>
        <xsd:restriction base="dms:Note">
          <xsd:maxLength value="255"/>
        </xsd:restriction>
      </xsd:simpleType>
    </xsd:element>
    <xsd:element name="_Flow_SignoffStatus" ma:index="18" nillable="true" ma:displayName="Sign-off status" ma:internalName="Sign_x002d_off_x0020_status">
      <xsd:simpleType>
        <xsd:restriction base="dms:Text"/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06fc46-e8f9-49e5-80e4-757cd1c93b1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F843C51-E04C-4EF2-8D2F-EA8A1AECC72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C1DFDE3-CD4C-4C55-9387-1379BF2FC34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109d8bc5-0cdd-4a1d-9d03-334ff41ad78b"/>
  </ds:schemaRefs>
</ds:datastoreItem>
</file>

<file path=customXml/itemProps3.xml><?xml version="1.0" encoding="utf-8"?>
<ds:datastoreItem xmlns:ds="http://schemas.openxmlformats.org/officeDocument/2006/customXml" ds:itemID="{AEA61894-4333-4208-A5BF-DFD0AE281AB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109d8bc5-0cdd-4a1d-9d03-334ff41ad78b"/>
    <ds:schemaRef ds:uri="dc06fc46-e8f9-49e5-80e4-757cd1c93b1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0CCA23E-CAD8-4B51-9F4D-8D49C442D56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ELetter</Template>
  <TotalTime>0</TotalTime>
  <Pages>1</Pages>
  <Words>323</Words>
  <Characters>2094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Eletter</vt:lpstr>
    </vt:vector>
  </TitlesOfParts>
  <Company>Lloyd's</Company>
  <LinksUpToDate>false</LinksUpToDate>
  <CharactersWithSpaces>2413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Eletter</dc:title>
  <dc:subject/>
  <dc:creator>Lloyd's Insurance Company S.A.</dc:creator>
  <cp:keywords/>
  <cp:lastModifiedBy>Pavioni, Stephanie</cp:lastModifiedBy>
  <cp:revision>12</cp:revision>
  <cp:lastPrinted>2005-09-22T16:25:00Z</cp:lastPrinted>
  <dcterms:created xsi:type="dcterms:W3CDTF">2022-02-15T11:01:00Z</dcterms:created>
  <dcterms:modified xsi:type="dcterms:W3CDTF">2024-03-15T14:27:00Z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0x0101006380C2A93432F841AE6BEBF51C1F249D</vt:lpwstr>
  </property>
  <property fmtid="{D5CDD505-2E9C-101B-9397-08002B2CF9AE}" pid="3" name="MSIP_Label_d9d4eac9-bab1-4863-b7e6-52e5c519cf63_Enabled">
    <vt:lpwstr>true</vt:lpwstr>
  </property>
  <property fmtid="{D5CDD505-2E9C-101B-9397-08002B2CF9AE}" pid="4" name="MSIP_Label_d9d4eac9-bab1-4863-b7e6-52e5c519cf63_SetDate">
    <vt:lpwstr>2022-07-28T12:36:23Z</vt:lpwstr>
  </property>
  <property fmtid="{D5CDD505-2E9C-101B-9397-08002B2CF9AE}" pid="5" name="MSIP_Label_d9d4eac9-bab1-4863-b7e6-52e5c519cf63_Method">
    <vt:lpwstr>Privileged</vt:lpwstr>
  </property>
  <property fmtid="{D5CDD505-2E9C-101B-9397-08002B2CF9AE}" pid="6" name="MSIP_Label_d9d4eac9-bab1-4863-b7e6-52e5c519cf63_Name">
    <vt:lpwstr>d9d4eac9-bab1-4863-b7e6-52e5c519cf63</vt:lpwstr>
  </property>
  <property fmtid="{D5CDD505-2E9C-101B-9397-08002B2CF9AE}" pid="7" name="MSIP_Label_d9d4eac9-bab1-4863-b7e6-52e5c519cf63_SiteId">
    <vt:lpwstr>8df4b91e-bf72-411d-9902-5ecc8f1e6c11</vt:lpwstr>
  </property>
  <property fmtid="{D5CDD505-2E9C-101B-9397-08002B2CF9AE}" pid="8" name="MSIP_Label_d9d4eac9-bab1-4863-b7e6-52e5c519cf63_ActionId">
    <vt:lpwstr>7ad57784-5198-47e3-ab19-9232f13f1693</vt:lpwstr>
  </property>
  <property fmtid="{D5CDD505-2E9C-101B-9397-08002B2CF9AE}" pid="9" name="MSIP_Label_d9d4eac9-bab1-4863-b7e6-52e5c519cf63_ContentBits">
    <vt:lpwstr>2</vt:lpwstr>
  </property>
</Properties>
</file>