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52C6" w14:textId="2C15032F" w:rsidR="00937B69" w:rsidRPr="00530A67" w:rsidRDefault="00937B69" w:rsidP="00937B69">
      <w:pPr>
        <w:jc w:val="right"/>
        <w:rPr>
          <w:lang w:val="de-DE"/>
        </w:rPr>
      </w:pPr>
      <w:r>
        <w:rPr>
          <w:lang w:val="de-DE"/>
        </w:rPr>
        <w:t xml:space="preserve">                                             </w:t>
      </w:r>
      <w:r w:rsidRPr="00530A67">
        <w:rPr>
          <w:lang w:val="de-DE"/>
        </w:rPr>
        <w:t xml:space="preserve"> </w:t>
      </w:r>
      <w:r>
        <w:rPr>
          <w:lang w:val="de-DE"/>
        </w:rPr>
        <w:t xml:space="preserve">    </w:t>
      </w:r>
      <w:r w:rsidRPr="00530A67">
        <w:rPr>
          <w:lang w:val="de-DE"/>
        </w:rPr>
        <w:t>[Datum des Schreibens einfügen]</w:t>
      </w:r>
    </w:p>
    <w:p w14:paraId="549C878D" w14:textId="3AB0F644" w:rsidR="004B5E3B" w:rsidRPr="00937B69" w:rsidRDefault="004B5E3B" w:rsidP="004B5E3B">
      <w:pPr>
        <w:spacing w:line="240" w:lineRule="auto"/>
        <w:rPr>
          <w:rFonts w:asciiTheme="minorHAnsi" w:eastAsia="Calibri" w:hAnsiTheme="minorHAnsi" w:cstheme="minorHAnsi"/>
          <w:color w:val="000000"/>
          <w:szCs w:val="22"/>
          <w:lang w:val="de-DE"/>
        </w:rPr>
      </w:pPr>
    </w:p>
    <w:p w14:paraId="5F113D4C" w14:textId="77777777" w:rsidR="00937B69" w:rsidRPr="00530A67" w:rsidRDefault="00937B69" w:rsidP="00937B69">
      <w:pPr>
        <w:rPr>
          <w:lang w:val="de-DE"/>
        </w:rPr>
      </w:pPr>
      <w:r w:rsidRPr="00530A67">
        <w:rPr>
          <w:lang w:val="de-DE"/>
        </w:rPr>
        <w:t>Sehr geehrte</w:t>
      </w:r>
      <w:r>
        <w:rPr>
          <w:lang w:val="de-DE"/>
        </w:rPr>
        <w:t>(r)</w:t>
      </w:r>
      <w:r w:rsidRPr="00530A67">
        <w:rPr>
          <w:lang w:val="de-DE"/>
        </w:rPr>
        <w:t xml:space="preserve"> </w:t>
      </w:r>
      <w:r w:rsidRPr="00530A67">
        <w:rPr>
          <w:color w:val="FF0000"/>
          <w:lang w:val="de-DE"/>
        </w:rPr>
        <w:t>[vollständigen Namen des Beschwerdeführers einfügen]</w:t>
      </w:r>
      <w:r>
        <w:rPr>
          <w:color w:val="FF0000"/>
          <w:lang w:val="de-DE"/>
        </w:rPr>
        <w:t>,</w:t>
      </w:r>
    </w:p>
    <w:p w14:paraId="140913DA" w14:textId="77777777" w:rsidR="004B5E3B" w:rsidRPr="00D679FB" w:rsidRDefault="004B5E3B" w:rsidP="004B5E3B">
      <w:pPr>
        <w:spacing w:line="240" w:lineRule="auto"/>
        <w:rPr>
          <w:rFonts w:asciiTheme="minorHAnsi" w:eastAsia="Calibri" w:hAnsiTheme="minorHAnsi" w:cstheme="minorHAnsi"/>
          <w:color w:val="000000"/>
          <w:szCs w:val="22"/>
          <w:lang w:val="de-DE"/>
        </w:rPr>
      </w:pPr>
    </w:p>
    <w:p w14:paraId="3B4B4DB0" w14:textId="77777777" w:rsidR="004B5E3B" w:rsidRPr="00D679FB" w:rsidRDefault="004B5E3B" w:rsidP="004B5E3B">
      <w:pPr>
        <w:spacing w:line="240" w:lineRule="auto"/>
        <w:rPr>
          <w:rFonts w:asciiTheme="minorHAnsi" w:eastAsia="Calibri" w:hAnsiTheme="minorHAnsi" w:cstheme="minorHAnsi"/>
          <w:color w:val="000000"/>
          <w:szCs w:val="22"/>
          <w:lang w:val="de-DE"/>
        </w:rPr>
      </w:pPr>
    </w:p>
    <w:p w14:paraId="0C794B67" w14:textId="77777777" w:rsidR="00937B69" w:rsidRPr="00530A67" w:rsidRDefault="00937B69" w:rsidP="00937B69">
      <w:pPr>
        <w:rPr>
          <w:lang w:val="de-DE"/>
        </w:rPr>
      </w:pPr>
      <w:bookmarkStart w:id="0" w:name="enc"/>
      <w:bookmarkEnd w:id="0"/>
      <w:r>
        <w:rPr>
          <w:lang w:val="de-DE"/>
        </w:rPr>
        <w:t>AW</w:t>
      </w:r>
      <w:r w:rsidRPr="00530A67">
        <w:rPr>
          <w:lang w:val="de-DE"/>
        </w:rPr>
        <w:t xml:space="preserve">: </w:t>
      </w:r>
      <w:r>
        <w:rPr>
          <w:lang w:val="de-DE"/>
        </w:rPr>
        <w:t xml:space="preserve">IHRE </w:t>
      </w:r>
      <w:r w:rsidRPr="00530A67">
        <w:rPr>
          <w:lang w:val="de-DE"/>
        </w:rPr>
        <w:t>BESCHWERDE mit AKTENZEICHEN [POLI</w:t>
      </w:r>
      <w:r>
        <w:rPr>
          <w:lang w:val="de-DE"/>
        </w:rPr>
        <w:t>CE</w:t>
      </w:r>
      <w:r w:rsidRPr="00530A67">
        <w:rPr>
          <w:lang w:val="de-DE"/>
        </w:rPr>
        <w:t>-/</w:t>
      </w:r>
      <w:r>
        <w:rPr>
          <w:lang w:val="de-DE"/>
        </w:rPr>
        <w:t>EINMALIGE MARKTREFERENZ-</w:t>
      </w:r>
      <w:r w:rsidRPr="00530A67">
        <w:rPr>
          <w:lang w:val="de-DE"/>
        </w:rPr>
        <w:t xml:space="preserve">/BESCHWERDE-NUMMER EINFÜGEN] </w:t>
      </w:r>
    </w:p>
    <w:p w14:paraId="3E58B90F" w14:textId="77777777" w:rsidR="00937B69" w:rsidRPr="00530A67" w:rsidRDefault="00937B69" w:rsidP="00937B69">
      <w:pPr>
        <w:rPr>
          <w:lang w:val="de-DE"/>
        </w:rPr>
      </w:pPr>
    </w:p>
    <w:p w14:paraId="6CC04405" w14:textId="77777777" w:rsidR="00937B69" w:rsidRPr="00530A67" w:rsidRDefault="00937B69" w:rsidP="00937B69">
      <w:pPr>
        <w:rPr>
          <w:lang w:val="de-DE"/>
        </w:rPr>
      </w:pPr>
      <w:r>
        <w:rPr>
          <w:lang w:val="de-DE"/>
        </w:rPr>
        <w:t xml:space="preserve">wir senden Ihnen dieses Schreiben unter Bezugnahme auf unsere Eingangsbestätigung </w:t>
      </w:r>
      <w:r w:rsidRPr="00530A67">
        <w:rPr>
          <w:lang w:val="de-DE"/>
        </w:rPr>
        <w:t xml:space="preserve">vom </w:t>
      </w:r>
      <w:r w:rsidRPr="00530A67">
        <w:rPr>
          <w:color w:val="FF0000"/>
          <w:lang w:val="de-DE"/>
        </w:rPr>
        <w:t>[Datum einfügen im Format TT</w:t>
      </w:r>
      <w:r>
        <w:rPr>
          <w:color w:val="FF0000"/>
          <w:lang w:val="de-DE"/>
        </w:rPr>
        <w:t>.</w:t>
      </w:r>
      <w:r w:rsidRPr="00530A67">
        <w:rPr>
          <w:color w:val="FF0000"/>
          <w:lang w:val="de-DE"/>
        </w:rPr>
        <w:t xml:space="preserve"> Monat JJJJ]</w:t>
      </w:r>
      <w:r w:rsidRPr="00530A67">
        <w:rPr>
          <w:lang w:val="de-DE"/>
        </w:rPr>
        <w:t xml:space="preserve"> </w:t>
      </w:r>
      <w:r>
        <w:rPr>
          <w:lang w:val="de-DE"/>
        </w:rPr>
        <w:t>zu</w:t>
      </w:r>
      <w:r w:rsidRPr="00530A67">
        <w:rPr>
          <w:lang w:val="de-DE"/>
        </w:rPr>
        <w:t xml:space="preserve"> Ihrer </w:t>
      </w:r>
      <w:proofErr w:type="spellStart"/>
      <w:r w:rsidRPr="00530A67">
        <w:rPr>
          <w:lang w:val="de-DE"/>
        </w:rPr>
        <w:t>Beschwerde.</w:t>
      </w:r>
      <w:r>
        <w:rPr>
          <w:lang w:val="de-DE"/>
        </w:rPr>
        <w:t>Wie</w:t>
      </w:r>
      <w:proofErr w:type="spellEnd"/>
      <w:r>
        <w:rPr>
          <w:lang w:val="de-DE"/>
        </w:rPr>
        <w:t xml:space="preserve"> wir nun wissen</w:t>
      </w:r>
      <w:r w:rsidRPr="00530A67">
        <w:rPr>
          <w:lang w:val="de-DE"/>
        </w:rPr>
        <w:t xml:space="preserve">, geht es bei Ihrer Beschwerde um </w:t>
      </w:r>
    </w:p>
    <w:p w14:paraId="4DD3D6A6" w14:textId="77777777" w:rsidR="00937B69" w:rsidRDefault="00937B69" w:rsidP="00937B69">
      <w:pPr>
        <w:rPr>
          <w:color w:val="FF0000"/>
          <w:lang w:val="de-DE"/>
        </w:rPr>
      </w:pPr>
    </w:p>
    <w:p w14:paraId="26FE7046" w14:textId="5B2FA4D8" w:rsidR="00937B69" w:rsidRPr="00C22F3A" w:rsidRDefault="00937B69" w:rsidP="00937B69">
      <w:pPr>
        <w:rPr>
          <w:color w:val="FF0000"/>
          <w:lang w:val="de-DE"/>
        </w:rPr>
      </w:pPr>
      <w:r w:rsidRPr="00C22F3A">
        <w:rPr>
          <w:color w:val="FF0000"/>
          <w:lang w:val="de-DE"/>
        </w:rPr>
        <w:t>[Beschreibung der Beschwerde und der vorgebrachten Beschwerdepunkte einfügen]</w:t>
      </w:r>
      <w:r>
        <w:rPr>
          <w:color w:val="FF0000"/>
          <w:lang w:val="de-DE"/>
        </w:rPr>
        <w:t>.</w:t>
      </w:r>
    </w:p>
    <w:p w14:paraId="1E8E4ACB" w14:textId="77777777" w:rsidR="00937B69" w:rsidRDefault="00937B69" w:rsidP="00937B69">
      <w:pPr>
        <w:rPr>
          <w:lang w:val="de-DE"/>
        </w:rPr>
      </w:pPr>
    </w:p>
    <w:p w14:paraId="0A25FC08" w14:textId="2C1E3970" w:rsidR="00937B69" w:rsidRPr="00530A67" w:rsidRDefault="00937B69" w:rsidP="00937B69">
      <w:pPr>
        <w:rPr>
          <w:lang w:val="de-DE"/>
        </w:rPr>
      </w:pPr>
      <w:r w:rsidRPr="00530A67">
        <w:rPr>
          <w:lang w:val="de-DE"/>
        </w:rPr>
        <w:t>Im Rahmen unserer Untersuchung haben wir die relevanten Informationen, die verfügbaren Nachweise und die Frage, ob Sie fair behandelt wurden, geprüft. Wir haben die Umstände Ihrer Beschwerde geprüft und sind zu folgendem Schluss gekommen:</w:t>
      </w:r>
    </w:p>
    <w:p w14:paraId="3ADC5ED0" w14:textId="77777777" w:rsidR="00937B69" w:rsidRDefault="00937B69" w:rsidP="00937B69">
      <w:pPr>
        <w:rPr>
          <w:color w:val="FF0000"/>
          <w:lang w:val="de-DE"/>
        </w:rPr>
      </w:pPr>
    </w:p>
    <w:p w14:paraId="6E428722" w14:textId="52DE7286" w:rsidR="00937B69" w:rsidRPr="00530A67" w:rsidRDefault="00937B69" w:rsidP="00937B69">
      <w:pPr>
        <w:rPr>
          <w:color w:val="FF0000"/>
          <w:lang w:val="de-DE"/>
        </w:rPr>
      </w:pPr>
      <w:r w:rsidRPr="00530A67">
        <w:rPr>
          <w:color w:val="FF0000"/>
          <w:lang w:val="de-DE"/>
        </w:rPr>
        <w:t xml:space="preserve">[Geben Sie Einzelheiten </w:t>
      </w:r>
      <w:r>
        <w:rPr>
          <w:color w:val="FF0000"/>
          <w:lang w:val="de-DE"/>
        </w:rPr>
        <w:t xml:space="preserve">zu dem </w:t>
      </w:r>
      <w:r w:rsidRPr="00530A67">
        <w:rPr>
          <w:color w:val="FF0000"/>
          <w:lang w:val="de-DE"/>
        </w:rPr>
        <w:t>Ergebnis der Untersuchung und begründen Sie das Ergebnis].</w:t>
      </w:r>
    </w:p>
    <w:p w14:paraId="0D85FD1E" w14:textId="77777777" w:rsidR="00937B69" w:rsidRDefault="00937B69" w:rsidP="00937B69">
      <w:pPr>
        <w:rPr>
          <w:color w:val="FF0000"/>
          <w:lang w:val="de-DE"/>
        </w:rPr>
      </w:pPr>
    </w:p>
    <w:p w14:paraId="09472774" w14:textId="332E2D20" w:rsidR="00937B69" w:rsidRPr="00530A67" w:rsidRDefault="00937B69" w:rsidP="00937B69">
      <w:pPr>
        <w:rPr>
          <w:color w:val="FF0000"/>
          <w:lang w:val="de-DE"/>
        </w:rPr>
      </w:pPr>
      <w:r w:rsidRPr="00530A67">
        <w:rPr>
          <w:color w:val="FF0000"/>
          <w:lang w:val="de-DE"/>
        </w:rPr>
        <w:t>[Fügen Sie den entsprechenden Abschnitt aus dem Anhang unten ein]</w:t>
      </w:r>
    </w:p>
    <w:p w14:paraId="202C9F76" w14:textId="77777777" w:rsidR="00937B69" w:rsidRDefault="00937B69" w:rsidP="00937B69">
      <w:pPr>
        <w:rPr>
          <w:lang w:val="de-DE"/>
        </w:rPr>
      </w:pPr>
    </w:p>
    <w:p w14:paraId="09C1499D" w14:textId="53D7FDB3" w:rsidR="00937B69" w:rsidRPr="00530A67" w:rsidRDefault="00937B69" w:rsidP="00937B69">
      <w:pPr>
        <w:rPr>
          <w:lang w:val="de-DE"/>
        </w:rPr>
      </w:pPr>
      <w:r w:rsidRPr="00530A67">
        <w:rPr>
          <w:lang w:val="de-DE"/>
        </w:rPr>
        <w:t>Sollten Sie mit unserer Antwort weiterhin unzufrieden sein, können Sie Ihre Beschwerde zur unabhängigen Prüfung an d</w:t>
      </w:r>
      <w:r>
        <w:rPr>
          <w:lang w:val="de-DE"/>
        </w:rPr>
        <w:t xml:space="preserve">ie zuständige externe Schlichtungsstelle </w:t>
      </w:r>
      <w:r w:rsidRPr="00530A67">
        <w:rPr>
          <w:lang w:val="de-DE"/>
        </w:rPr>
        <w:t>weiterleiten.</w:t>
      </w:r>
    </w:p>
    <w:p w14:paraId="4D52102F" w14:textId="77777777" w:rsidR="00937B69" w:rsidRDefault="00937B69" w:rsidP="00937B69">
      <w:pPr>
        <w:rPr>
          <w:lang w:val="de-DE"/>
        </w:rPr>
      </w:pPr>
    </w:p>
    <w:p w14:paraId="5731AF8D" w14:textId="6AEE26C4" w:rsidR="00937B69" w:rsidRPr="00530A67" w:rsidRDefault="00937B69" w:rsidP="00937B69">
      <w:pPr>
        <w:rPr>
          <w:lang w:val="de-DE"/>
        </w:rPr>
      </w:pPr>
      <w:r>
        <w:rPr>
          <w:lang w:val="de-DE"/>
        </w:rPr>
        <w:t>Die</w:t>
      </w:r>
      <w:r w:rsidRPr="00530A67">
        <w:rPr>
          <w:lang w:val="de-DE"/>
        </w:rPr>
        <w:t xml:space="preserve"> Kontakt</w:t>
      </w:r>
      <w:r>
        <w:rPr>
          <w:lang w:val="de-DE"/>
        </w:rPr>
        <w:t>angaben</w:t>
      </w:r>
      <w:r w:rsidRPr="00530A67">
        <w:rPr>
          <w:lang w:val="de-DE"/>
        </w:rPr>
        <w:t xml:space="preserve"> </w:t>
      </w:r>
      <w:r>
        <w:rPr>
          <w:lang w:val="de-DE"/>
        </w:rPr>
        <w:t xml:space="preserve">Ihrer örtlichen </w:t>
      </w:r>
      <w:r w:rsidRPr="00530A67">
        <w:rPr>
          <w:lang w:val="de-DE"/>
        </w:rPr>
        <w:t>externe</w:t>
      </w:r>
      <w:r>
        <w:rPr>
          <w:lang w:val="de-DE"/>
        </w:rPr>
        <w:t>n</w:t>
      </w:r>
      <w:r w:rsidRPr="00530A67">
        <w:rPr>
          <w:lang w:val="de-DE"/>
        </w:rPr>
        <w:t xml:space="preserve"> </w:t>
      </w:r>
      <w:r>
        <w:rPr>
          <w:lang w:val="de-DE"/>
        </w:rPr>
        <w:t>Schlichtungsstelle</w:t>
      </w:r>
      <w:r w:rsidRPr="00530A67">
        <w:rPr>
          <w:lang w:val="de-DE"/>
        </w:rPr>
        <w:t xml:space="preserve"> lauten wie folgt:</w:t>
      </w:r>
    </w:p>
    <w:p w14:paraId="20358A0B" w14:textId="77777777" w:rsidR="00937B69" w:rsidRDefault="00937B69" w:rsidP="00937B69">
      <w:pPr>
        <w:rPr>
          <w:color w:val="FF0000"/>
          <w:lang w:val="de-DE"/>
        </w:rPr>
      </w:pPr>
    </w:p>
    <w:p w14:paraId="282891CF" w14:textId="6043B2F7" w:rsidR="00937B69" w:rsidRDefault="00937B69" w:rsidP="00937B69">
      <w:pPr>
        <w:rPr>
          <w:color w:val="FF0000"/>
          <w:lang w:val="de-DE"/>
        </w:rPr>
      </w:pPr>
      <w:r w:rsidRPr="00530A67">
        <w:rPr>
          <w:color w:val="FF0000"/>
          <w:lang w:val="de-DE"/>
        </w:rPr>
        <w:t>[Fügen Sie die vollständigen EDR-</w:t>
      </w:r>
      <w:r>
        <w:rPr>
          <w:color w:val="FF0000"/>
          <w:lang w:val="de-DE"/>
        </w:rPr>
        <w:t>Angaben</w:t>
      </w:r>
      <w:r w:rsidRPr="00530A67">
        <w:rPr>
          <w:color w:val="FF0000"/>
          <w:lang w:val="de-DE"/>
        </w:rPr>
        <w:t xml:space="preserve"> gemäß </w:t>
      </w:r>
      <w:proofErr w:type="spellStart"/>
      <w:r w:rsidRPr="00530A67">
        <w:rPr>
          <w:color w:val="FF0000"/>
          <w:lang w:val="de-DE"/>
        </w:rPr>
        <w:t>Beschwerdebekannt</w:t>
      </w:r>
      <w:r>
        <w:rPr>
          <w:color w:val="FF0000"/>
          <w:lang w:val="de-DE"/>
        </w:rPr>
        <w:t>gabeverfahren</w:t>
      </w:r>
      <w:proofErr w:type="spellEnd"/>
      <w:r w:rsidRPr="00530A67">
        <w:rPr>
          <w:color w:val="FF0000"/>
          <w:lang w:val="de-DE"/>
        </w:rPr>
        <w:t xml:space="preserve"> für ein bestimmtes EWR-Land ein]</w:t>
      </w:r>
      <w:r>
        <w:rPr>
          <w:color w:val="FF0000"/>
          <w:lang w:val="de-DE"/>
        </w:rPr>
        <w:t>.</w:t>
      </w:r>
    </w:p>
    <w:p w14:paraId="5BF46EE6" w14:textId="77777777" w:rsidR="00937B69" w:rsidRDefault="00937B69" w:rsidP="00937B69">
      <w:pPr>
        <w:spacing w:line="240" w:lineRule="auto"/>
        <w:jc w:val="both"/>
        <w:rPr>
          <w:lang w:val="de-DE"/>
        </w:rPr>
      </w:pPr>
    </w:p>
    <w:p w14:paraId="376E8705" w14:textId="40FD9972" w:rsidR="00937B69" w:rsidRPr="0019662C" w:rsidRDefault="00937B69" w:rsidP="00937B69">
      <w:pPr>
        <w:spacing w:line="240" w:lineRule="auto"/>
        <w:jc w:val="both"/>
        <w:rPr>
          <w:rFonts w:eastAsia="Calibri" w:cstheme="minorHAnsi"/>
          <w:bCs/>
          <w:lang w:val="de-DE" w:eastAsia="en-GB"/>
        </w:rPr>
      </w:pPr>
      <w:r w:rsidRPr="009F1DEC">
        <w:rPr>
          <w:lang w:val="de-DE"/>
        </w:rPr>
        <w:t>Wenn Sie Ihren Vertrag online erworben haben, können Sie Ihre Beschwerde auch über die Online-Streit</w:t>
      </w:r>
      <w:r>
        <w:rPr>
          <w:lang w:val="de-DE"/>
        </w:rPr>
        <w:t>beilegung</w:t>
      </w:r>
      <w:r w:rsidRPr="009F1DEC">
        <w:rPr>
          <w:lang w:val="de-DE"/>
        </w:rPr>
        <w:t xml:space="preserve"> der EU (auf </w:t>
      </w:r>
      <w:hyperlink r:id="rId11" w:history="1">
        <w:r w:rsidRPr="0019662C">
          <w:rPr>
            <w:rStyle w:val="Hyperlink"/>
            <w:rFonts w:eastAsia="Calibri" w:cstheme="minorHAnsi"/>
            <w:bCs/>
            <w:lang w:val="de-DE" w:eastAsia="en-GB"/>
          </w:rPr>
          <w:t>www.ec.europa.eu/odr</w:t>
        </w:r>
      </w:hyperlink>
      <w:r w:rsidRPr="0019662C">
        <w:rPr>
          <w:rFonts w:eastAsia="Calibri" w:cstheme="minorHAnsi"/>
          <w:bCs/>
          <w:lang w:val="de-DE" w:eastAsia="en-GB"/>
        </w:rPr>
        <w:t>) einreichen.</w:t>
      </w:r>
    </w:p>
    <w:p w14:paraId="3B8F7E12" w14:textId="77777777" w:rsidR="00937B69" w:rsidRDefault="00937B69" w:rsidP="00937B69">
      <w:pPr>
        <w:autoSpaceDE w:val="0"/>
        <w:autoSpaceDN w:val="0"/>
        <w:adjustRightInd w:val="0"/>
        <w:spacing w:line="240" w:lineRule="auto"/>
        <w:rPr>
          <w:rFonts w:eastAsia="Calibri" w:cstheme="minorHAnsi"/>
          <w:bCs/>
          <w:lang w:val="de-DE" w:eastAsia="en-GB"/>
        </w:rPr>
      </w:pPr>
    </w:p>
    <w:p w14:paraId="263E95F9" w14:textId="4B4F4825" w:rsidR="00937B69" w:rsidRPr="00FA7202" w:rsidRDefault="00937B69" w:rsidP="00937B69">
      <w:pPr>
        <w:autoSpaceDE w:val="0"/>
        <w:autoSpaceDN w:val="0"/>
        <w:adjustRightInd w:val="0"/>
        <w:spacing w:line="240" w:lineRule="auto"/>
        <w:rPr>
          <w:rFonts w:eastAsia="Calibri" w:cstheme="minorHAnsi"/>
          <w:bCs/>
          <w:lang w:val="de-DE" w:eastAsia="en-GB"/>
        </w:rPr>
      </w:pPr>
      <w:r w:rsidRPr="00FA7202">
        <w:rPr>
          <w:rFonts w:eastAsia="Calibri" w:cstheme="minorHAnsi"/>
          <w:bCs/>
          <w:lang w:val="de-DE" w:eastAsia="en-GB"/>
        </w:rPr>
        <w:t>Die obigen Regelungen zur Bearbeitung von Beschwerden lassen Ihre gesetzlich verankerten Rechte zur Einleitung eines Gerichtsverfahrens unberührt.</w:t>
      </w:r>
    </w:p>
    <w:p w14:paraId="73BAAA99" w14:textId="77777777" w:rsidR="00937B69" w:rsidRDefault="00937B69" w:rsidP="00937B69">
      <w:pPr>
        <w:spacing w:line="240" w:lineRule="auto"/>
        <w:rPr>
          <w:rFonts w:eastAsia="Calibri" w:cstheme="minorHAnsi"/>
          <w:iCs/>
          <w:lang w:val="de-DE"/>
        </w:rPr>
      </w:pPr>
    </w:p>
    <w:p w14:paraId="4A0C2C0D" w14:textId="0AE44F16"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Mit freundlichen Grüßen</w:t>
      </w:r>
    </w:p>
    <w:p w14:paraId="5002CA36" w14:textId="77777777" w:rsidR="00937B69" w:rsidRPr="00FA7202" w:rsidRDefault="00937B69" w:rsidP="00937B69">
      <w:pPr>
        <w:spacing w:line="240" w:lineRule="auto"/>
        <w:rPr>
          <w:rFonts w:eastAsia="Calibri" w:cstheme="minorHAnsi"/>
          <w:iCs/>
          <w:lang w:val="de-DE"/>
        </w:rPr>
      </w:pPr>
    </w:p>
    <w:p w14:paraId="16144B24" w14:textId="162394F1" w:rsidR="00937B69" w:rsidRDefault="00937B69" w:rsidP="00937B69">
      <w:pPr>
        <w:spacing w:line="240" w:lineRule="auto"/>
        <w:rPr>
          <w:rFonts w:eastAsia="Calibri" w:cstheme="minorHAnsi"/>
          <w:iCs/>
          <w:lang w:val="de-DE"/>
        </w:rPr>
      </w:pPr>
      <w:r w:rsidRPr="00FA7202">
        <w:rPr>
          <w:rFonts w:eastAsia="Calibri" w:cstheme="minorHAnsi"/>
          <w:iCs/>
          <w:lang w:val="de-DE"/>
        </w:rPr>
        <w:t>Ihr Name</w:t>
      </w:r>
    </w:p>
    <w:p w14:paraId="6E158D02" w14:textId="77777777" w:rsidR="00E93E92" w:rsidRPr="00FA7202" w:rsidRDefault="00E93E92" w:rsidP="00937B69">
      <w:pPr>
        <w:spacing w:line="240" w:lineRule="auto"/>
        <w:rPr>
          <w:rFonts w:eastAsia="Calibri" w:cstheme="minorHAnsi"/>
          <w:iCs/>
          <w:lang w:val="de-DE"/>
        </w:rPr>
      </w:pPr>
    </w:p>
    <w:p w14:paraId="23936F88"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Funktionsbeschreibung</w:t>
      </w:r>
    </w:p>
    <w:p w14:paraId="6A2A8ADF"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Abteilung</w:t>
      </w:r>
    </w:p>
    <w:p w14:paraId="7D1E7E60" w14:textId="77777777" w:rsidR="00937B69" w:rsidRPr="00FA7202" w:rsidRDefault="00937B69" w:rsidP="00937B69">
      <w:pPr>
        <w:spacing w:line="240" w:lineRule="auto"/>
        <w:rPr>
          <w:rFonts w:eastAsia="Calibri" w:cstheme="minorHAnsi"/>
          <w:b/>
          <w:iCs/>
          <w:lang w:val="de-DE"/>
        </w:rPr>
      </w:pPr>
      <w:r w:rsidRPr="00FA7202">
        <w:rPr>
          <w:rFonts w:eastAsia="Calibri" w:cstheme="minorHAnsi"/>
          <w:b/>
          <w:iCs/>
          <w:lang w:val="de-DE"/>
        </w:rPr>
        <w:lastRenderedPageBreak/>
        <w:t xml:space="preserve">Telefon  </w:t>
      </w:r>
    </w:p>
    <w:p w14:paraId="15E32243" w14:textId="77777777" w:rsidR="00937B69" w:rsidRPr="00FA7202" w:rsidRDefault="00937B69" w:rsidP="00937B69">
      <w:pPr>
        <w:spacing w:line="240" w:lineRule="auto"/>
        <w:rPr>
          <w:rFonts w:eastAsia="Calibri" w:cstheme="minorHAnsi"/>
          <w:b/>
          <w:iCs/>
          <w:lang w:val="de-DE"/>
        </w:rPr>
      </w:pPr>
      <w:r w:rsidRPr="00FA7202">
        <w:rPr>
          <w:rFonts w:eastAsia="Calibri" w:cstheme="minorHAnsi"/>
          <w:b/>
          <w:iCs/>
          <w:lang w:val="de-DE"/>
        </w:rPr>
        <w:t xml:space="preserve">E-Mail  </w:t>
      </w:r>
    </w:p>
    <w:p w14:paraId="45A621B5" w14:textId="77777777" w:rsidR="00937B69" w:rsidRPr="00FA7202" w:rsidRDefault="00937B69" w:rsidP="00937B69">
      <w:pPr>
        <w:spacing w:line="240" w:lineRule="auto"/>
        <w:rPr>
          <w:rFonts w:eastAsia="Calibri" w:cstheme="minorHAnsi"/>
          <w:iCs/>
          <w:lang w:val="de-DE"/>
        </w:rPr>
      </w:pPr>
    </w:p>
    <w:p w14:paraId="1167ED88" w14:textId="77777777" w:rsidR="00937B69" w:rsidRPr="00FA7202" w:rsidRDefault="00937B69" w:rsidP="00937B69">
      <w:pPr>
        <w:rPr>
          <w:rFonts w:cstheme="minorHAnsi"/>
          <w:lang w:val="de-DE"/>
        </w:rPr>
      </w:pPr>
    </w:p>
    <w:p w14:paraId="5B10268A" w14:textId="77777777" w:rsidR="00937B69" w:rsidRPr="00FA7202" w:rsidRDefault="00937B69" w:rsidP="00937B69">
      <w:pPr>
        <w:rPr>
          <w:rFonts w:cstheme="minorHAnsi"/>
          <w:lang w:val="de-DE"/>
        </w:rPr>
      </w:pPr>
    </w:p>
    <w:p w14:paraId="15A35573" w14:textId="684C2F3A" w:rsidR="00937B69" w:rsidRDefault="00937B69" w:rsidP="00937B69">
      <w:pPr>
        <w:spacing w:line="240" w:lineRule="auto"/>
        <w:rPr>
          <w:rFonts w:eastAsia="Calibri" w:cstheme="minorHAnsi"/>
          <w:i/>
          <w:iCs/>
          <w:color w:val="FF0000"/>
          <w:lang w:val="de-DE"/>
        </w:rPr>
      </w:pPr>
      <w:r w:rsidRPr="00FA7202">
        <w:rPr>
          <w:rFonts w:eastAsia="Calibri" w:cstheme="minorHAnsi"/>
          <w:b/>
          <w:iCs/>
          <w:color w:val="000000"/>
          <w:lang w:val="de-DE"/>
        </w:rPr>
        <w:t xml:space="preserve">Anhang </w:t>
      </w:r>
      <w:r w:rsidRPr="00FA7202">
        <w:rPr>
          <w:rFonts w:eastAsia="Calibri" w:cstheme="minorHAnsi"/>
          <w:i/>
          <w:iCs/>
          <w:color w:val="FF0000"/>
          <w:lang w:val="de-DE"/>
        </w:rPr>
        <w:t>[im Folgenden bitte den richtigen Auszug auswählen]</w:t>
      </w:r>
    </w:p>
    <w:p w14:paraId="4DBCC146" w14:textId="77777777" w:rsidR="00937B69" w:rsidRPr="00FA7202" w:rsidRDefault="00937B69" w:rsidP="00937B69">
      <w:pPr>
        <w:spacing w:line="240" w:lineRule="auto"/>
        <w:rPr>
          <w:rFonts w:eastAsia="Calibri" w:cstheme="minorHAnsi"/>
          <w:i/>
          <w:iCs/>
          <w:color w:val="FF0000"/>
          <w:lang w:val="de-DE"/>
        </w:rPr>
      </w:pPr>
    </w:p>
    <w:p w14:paraId="3611E409" w14:textId="77777777" w:rsidR="00937B69" w:rsidRPr="00FA7202" w:rsidRDefault="00937B69" w:rsidP="00937B69">
      <w:pPr>
        <w:spacing w:line="240" w:lineRule="auto"/>
        <w:rPr>
          <w:rFonts w:eastAsia="Calibri" w:cstheme="minorHAnsi"/>
          <w:i/>
          <w:iCs/>
          <w:color w:val="000000"/>
          <w:u w:val="single"/>
          <w:lang w:val="de-DE"/>
        </w:rPr>
      </w:pPr>
      <w:r w:rsidRPr="00FA7202">
        <w:rPr>
          <w:rFonts w:eastAsia="Calibri" w:cstheme="minorHAnsi"/>
          <w:i/>
          <w:iCs/>
          <w:color w:val="000000"/>
          <w:u w:val="single"/>
          <w:lang w:val="de-DE"/>
        </w:rPr>
        <w:t>Abschnitt 1 – Aufrechterhaltung der Beschwerde</w:t>
      </w:r>
    </w:p>
    <w:p w14:paraId="6765FD24" w14:textId="77777777" w:rsidR="00937B69" w:rsidRPr="00FA7202" w:rsidRDefault="00937B69" w:rsidP="00937B69">
      <w:pPr>
        <w:spacing w:line="240" w:lineRule="auto"/>
        <w:rPr>
          <w:rFonts w:eastAsia="Calibri" w:cstheme="minorHAnsi"/>
          <w:i/>
          <w:iCs/>
          <w:color w:val="FF0000"/>
          <w:lang w:val="de-DE"/>
        </w:rPr>
      </w:pPr>
      <w:r w:rsidRPr="00FA7202">
        <w:rPr>
          <w:rFonts w:eastAsia="Calibri" w:cstheme="minorHAnsi"/>
          <w:iCs/>
          <w:color w:val="000000"/>
          <w:lang w:val="de-DE"/>
        </w:rPr>
        <w:t xml:space="preserve">Deshalb nehmen wir Ihre Beschwerde an und schlagen Ihnen vor, </w:t>
      </w:r>
      <w:r w:rsidRPr="00FA7202">
        <w:rPr>
          <w:rFonts w:eastAsia="Calibri" w:cstheme="minorHAnsi"/>
          <w:i/>
          <w:iCs/>
          <w:color w:val="FF0000"/>
          <w:lang w:val="de-DE"/>
        </w:rPr>
        <w:t>[Einzelheiten zur vorgeschlagenen Entschädigung/Wiedergutmachung einfügen].</w:t>
      </w:r>
    </w:p>
    <w:p w14:paraId="4EAD400B" w14:textId="5D4F8846" w:rsidR="00937B69" w:rsidRDefault="00937B69" w:rsidP="00937B69">
      <w:pPr>
        <w:spacing w:line="240" w:lineRule="auto"/>
        <w:rPr>
          <w:rFonts w:eastAsia="Calibri" w:cstheme="minorHAnsi"/>
          <w:i/>
          <w:iCs/>
          <w:color w:val="FF0000"/>
          <w:lang w:val="de-DE"/>
        </w:rPr>
      </w:pPr>
      <w:r w:rsidRPr="00FA7202">
        <w:rPr>
          <w:rFonts w:eastAsia="Calibri" w:cstheme="minorHAnsi"/>
          <w:iCs/>
          <w:lang w:val="de-DE"/>
        </w:rPr>
        <w:t xml:space="preserve">Wir hoffen, dass dieser Vorschlag zu Ihrer Zufriedenheit ausfällt, und wären Ihnen sehr dankbar, wenn Sie uns Ihr Einverständnis unter den Kontaktangaben </w:t>
      </w:r>
      <w:r w:rsidRPr="00FA7202">
        <w:rPr>
          <w:rFonts w:eastAsia="Calibri" w:cstheme="minorHAnsi"/>
          <w:i/>
          <w:iCs/>
          <w:color w:val="FF0000"/>
          <w:lang w:val="de-DE"/>
        </w:rPr>
        <w:t>[oben/unten]</w:t>
      </w:r>
      <w:r w:rsidRPr="00FA7202">
        <w:rPr>
          <w:rFonts w:eastAsia="Calibri" w:cstheme="minorHAnsi"/>
          <w:color w:val="FF0000"/>
          <w:lang w:val="de-DE"/>
        </w:rPr>
        <w:t xml:space="preserve"> bestätigen könnten</w:t>
      </w:r>
      <w:r w:rsidRPr="00FA7202">
        <w:rPr>
          <w:rFonts w:eastAsia="Calibri" w:cstheme="minorHAnsi"/>
          <w:i/>
          <w:iCs/>
          <w:color w:val="FF0000"/>
          <w:lang w:val="de-DE"/>
        </w:rPr>
        <w:t>.</w:t>
      </w:r>
    </w:p>
    <w:p w14:paraId="4F2BCA35" w14:textId="77777777" w:rsidR="00937B69" w:rsidRPr="00FA7202" w:rsidRDefault="00937B69" w:rsidP="00937B69">
      <w:pPr>
        <w:spacing w:line="240" w:lineRule="auto"/>
        <w:rPr>
          <w:rFonts w:eastAsia="Calibri" w:cstheme="minorHAnsi"/>
          <w:iCs/>
          <w:lang w:val="de-DE"/>
        </w:rPr>
      </w:pPr>
    </w:p>
    <w:p w14:paraId="677ECA66" w14:textId="77777777" w:rsidR="00937B69" w:rsidRPr="00FA7202" w:rsidRDefault="00937B69" w:rsidP="00937B69">
      <w:pPr>
        <w:spacing w:line="240" w:lineRule="auto"/>
        <w:rPr>
          <w:rFonts w:eastAsia="Calibri" w:cstheme="minorHAnsi"/>
          <w:i/>
          <w:iCs/>
          <w:u w:val="single"/>
          <w:lang w:val="de-DE"/>
        </w:rPr>
      </w:pPr>
      <w:r w:rsidRPr="00FA7202">
        <w:rPr>
          <w:rFonts w:eastAsia="Calibri" w:cstheme="minorHAnsi"/>
          <w:i/>
          <w:iCs/>
          <w:u w:val="single"/>
          <w:lang w:val="de-DE"/>
        </w:rPr>
        <w:t>Abschnitt 2 – Beschwerde nicht angenommen und kein Kulanzangebot</w:t>
      </w:r>
    </w:p>
    <w:p w14:paraId="0627942F" w14:textId="5DF938DB" w:rsidR="00937B69" w:rsidRDefault="00937B69" w:rsidP="00937B69">
      <w:pPr>
        <w:spacing w:line="240" w:lineRule="auto"/>
        <w:rPr>
          <w:rFonts w:eastAsia="Calibri" w:cstheme="minorHAnsi"/>
          <w:iCs/>
          <w:lang w:val="de-DE"/>
        </w:rPr>
      </w:pPr>
      <w:r w:rsidRPr="00FA7202">
        <w:rPr>
          <w:rFonts w:eastAsia="Calibri" w:cstheme="minorHAnsi"/>
          <w:iCs/>
          <w:lang w:val="de-DE"/>
        </w:rPr>
        <w:t>Daher müssen wir Ihnen zu unserem Bedauern mitteilen, dass wir Ihre Beschwerde nicht annehmen können. Auch wenn dies nicht das Ergebnis ist, das Sie sich erwünscht haben, hoffen wir doch, dass wir Ihnen die Gründe für unsere Entscheidung klar und verständlich darlegen konnten.</w:t>
      </w:r>
    </w:p>
    <w:p w14:paraId="3D070F16" w14:textId="77777777" w:rsidR="00937B69" w:rsidRPr="00FA7202" w:rsidRDefault="00937B69" w:rsidP="00937B69">
      <w:pPr>
        <w:spacing w:line="240" w:lineRule="auto"/>
        <w:rPr>
          <w:rFonts w:eastAsia="Calibri" w:cstheme="minorHAnsi"/>
          <w:iCs/>
          <w:lang w:val="de-DE"/>
        </w:rPr>
      </w:pPr>
    </w:p>
    <w:p w14:paraId="376C7C7B" w14:textId="77777777" w:rsidR="00937B69" w:rsidRPr="00FA7202" w:rsidRDefault="00937B69" w:rsidP="00937B69">
      <w:pPr>
        <w:spacing w:line="240" w:lineRule="auto"/>
        <w:rPr>
          <w:rFonts w:eastAsia="Calibri" w:cstheme="minorHAnsi"/>
          <w:i/>
          <w:iCs/>
          <w:u w:val="single"/>
          <w:lang w:val="de-DE"/>
        </w:rPr>
      </w:pPr>
      <w:r w:rsidRPr="00FA7202">
        <w:rPr>
          <w:rFonts w:eastAsia="Calibri" w:cstheme="minorHAnsi"/>
          <w:i/>
          <w:iCs/>
          <w:u w:val="single"/>
          <w:lang w:val="de-DE"/>
        </w:rPr>
        <w:t>Abschnitt 3 – Beschwerde nicht angenommen, aber Kulanzangebot</w:t>
      </w:r>
    </w:p>
    <w:p w14:paraId="57F0575E" w14:textId="77777777" w:rsidR="00937B69" w:rsidRPr="00FA7202" w:rsidRDefault="00937B69" w:rsidP="00937B69">
      <w:pPr>
        <w:spacing w:line="240" w:lineRule="auto"/>
        <w:rPr>
          <w:rFonts w:eastAsia="Calibri" w:cstheme="minorHAnsi"/>
          <w:i/>
          <w:iCs/>
          <w:color w:val="FF0000"/>
          <w:lang w:val="de-DE"/>
        </w:rPr>
      </w:pPr>
      <w:r w:rsidRPr="00FA7202">
        <w:rPr>
          <w:rFonts w:eastAsia="Calibri" w:cstheme="minorHAnsi"/>
          <w:iCs/>
          <w:lang w:val="de-DE"/>
        </w:rPr>
        <w:t xml:space="preserve">Daher müssen wir Ihnen zu unserem Bedauern mitteilen, dass wir Ihre Beschwerde nicht annehmen können. Als Zeichen unseres guten Willens werden wir aber </w:t>
      </w:r>
      <w:r w:rsidRPr="00FA7202">
        <w:rPr>
          <w:rFonts w:eastAsia="Calibri" w:cstheme="minorHAnsi"/>
          <w:i/>
          <w:iCs/>
          <w:color w:val="FF0000"/>
          <w:lang w:val="de-DE"/>
        </w:rPr>
        <w:t>[Einzelheiten zu dem Kulanzangebot einfügen].</w:t>
      </w:r>
    </w:p>
    <w:p w14:paraId="3A54A570"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 xml:space="preserve">Wir hoffen, dass dieser Vorschlag zu Ihrer Zufriedenheit ausfällt, und wären Ihnen sehr dankbar, wenn Sie uns Ihr Einverständnis unter den Kontaktangaben </w:t>
      </w:r>
      <w:r w:rsidRPr="00FA7202">
        <w:rPr>
          <w:rFonts w:eastAsia="Calibri" w:cstheme="minorHAnsi"/>
          <w:i/>
          <w:iCs/>
          <w:color w:val="FF0000"/>
          <w:lang w:val="de-DE"/>
        </w:rPr>
        <w:t>[oben/unten]</w:t>
      </w:r>
      <w:r w:rsidRPr="00FA7202">
        <w:rPr>
          <w:rFonts w:eastAsia="Calibri" w:cstheme="minorHAnsi"/>
          <w:color w:val="FF0000"/>
          <w:lang w:val="de-DE"/>
        </w:rPr>
        <w:t xml:space="preserve"> bestätigen könnten</w:t>
      </w:r>
      <w:r w:rsidRPr="00FA7202">
        <w:rPr>
          <w:rFonts w:eastAsia="Calibri" w:cstheme="minorHAnsi"/>
          <w:i/>
          <w:iCs/>
          <w:color w:val="FF0000"/>
          <w:lang w:val="de-DE"/>
        </w:rPr>
        <w:t>.</w:t>
      </w:r>
    </w:p>
    <w:p w14:paraId="5C5B8FEE" w14:textId="77777777" w:rsidR="00937B69" w:rsidRPr="00530A67" w:rsidRDefault="00937B69" w:rsidP="00937B69">
      <w:pPr>
        <w:rPr>
          <w:lang w:val="de-DE"/>
        </w:rPr>
      </w:pPr>
    </w:p>
    <w:p w14:paraId="2E259A74" w14:textId="77777777" w:rsidR="009707D2" w:rsidRPr="00937B69" w:rsidRDefault="009707D2" w:rsidP="00937B69">
      <w:pPr>
        <w:spacing w:line="240" w:lineRule="auto"/>
        <w:rPr>
          <w:rFonts w:asciiTheme="minorHAnsi" w:hAnsiTheme="minorHAnsi" w:cstheme="minorHAnsi"/>
          <w:szCs w:val="22"/>
          <w:lang w:val="de-DE"/>
        </w:rPr>
      </w:pPr>
    </w:p>
    <w:sectPr w:rsidR="009707D2" w:rsidRPr="00937B69"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C931" w14:textId="77777777" w:rsidR="00B856A6" w:rsidRDefault="00B856A6">
      <w:r>
        <w:separator/>
      </w:r>
    </w:p>
  </w:endnote>
  <w:endnote w:type="continuationSeparator" w:id="0">
    <w:p w14:paraId="6355F9F0" w14:textId="77777777" w:rsidR="00B856A6" w:rsidRDefault="00B8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41EA625-0E75-4A58-8A4A-1138E74E2346}"/>
  </w:font>
  <w:font w:name="Calibri">
    <w:panose1 w:val="020F0502020204030204"/>
    <w:charset w:val="00"/>
    <w:family w:val="swiss"/>
    <w:pitch w:val="variable"/>
    <w:sig w:usb0="E4002EFF" w:usb1="C000247B" w:usb2="00000009" w:usb3="00000000" w:csb0="000001FF" w:csb1="00000000"/>
    <w:embedRegular r:id="rId2" w:fontKey="{FEFB4FD5-D4EF-4A58-9322-A772F691ACFF}"/>
    <w:embedBold r:id="rId3" w:fontKey="{963C5AF6-85E1-4578-A985-27412F274215}"/>
    <w:embedItalic r:id="rId4" w:fontKey="{5730F608-8946-4827-B18E-9874A74A6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DAC70" w14:textId="77777777" w:rsidR="00D679FB" w:rsidRDefault="00D67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2336" behindDoc="0" locked="0" layoutInCell="0" allowOverlap="1" wp14:anchorId="5CFE9567" wp14:editId="4D062397">
              <wp:simplePos x="0" y="0"/>
              <wp:positionH relativeFrom="page">
                <wp:posOffset>0</wp:posOffset>
              </wp:positionH>
              <wp:positionV relativeFrom="page">
                <wp:posOffset>10229850</wp:posOffset>
              </wp:positionV>
              <wp:extent cx="7560945" cy="273050"/>
              <wp:effectExtent l="0" t="0" r="0" b="12700"/>
              <wp:wrapNone/>
              <wp:docPr id="1" name="MSIPCM47554742b07db757d29ce72c"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0899600A"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47554742b07db757d29ce72c" o:spid="_x0000_s1026" type="#_x0000_t202" alt="{&quot;HashCode&quot;:211434754,&quot;Height&quot;:842.0,&quot;Width&quot;:595.0,&quot;Placement&quot;:&quot;Footer&quot;,&quot;Index&quot;:&quot;Primary&quot;,&quot;Section&quot;:1,&quot;Top&quot;:0.0,&quot;Left&quot;:0.0}" style="position:absolute;margin-left:0;margin-top:805.5pt;width:595.35pt;height: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CB4fzpqwIAAEUFAAAOAAAAAAAA&#10;AAAAAAAAAC4CAABkcnMvZTJvRG9jLnhtbFBLAQItABQABgAIAAAAIQA6h7a53wAAAAsBAAAPAAAA&#10;AAAAAAAAAAAAAAUFAABkcnMvZG93bnJldi54bWxQSwUGAAAAAAQABADzAAAAEQYAAAAA&#10;" o:allowincell="f" filled="f" stroked="f" strokeweight=".5pt">
              <v:textbox inset=",0,,0">
                <w:txbxContent>
                  <w:p w14:paraId="78B724AC" w14:textId="0899600A"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20A15132" wp14:editId="6E8D065D">
              <wp:simplePos x="0" y="0"/>
              <wp:positionH relativeFrom="page">
                <wp:posOffset>0</wp:posOffset>
              </wp:positionH>
              <wp:positionV relativeFrom="page">
                <wp:posOffset>10229850</wp:posOffset>
              </wp:positionV>
              <wp:extent cx="7560945" cy="273050"/>
              <wp:effectExtent l="0" t="0" r="0" b="12700"/>
              <wp:wrapNone/>
              <wp:docPr id="2" name="MSIPCMd56a4a9fa9a45a281dfa9377"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56BC4BED"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d56a4a9fa9a45a281dfa9377" o:spid="_x0000_s1027" type="#_x0000_t202" alt="{&quot;HashCode&quot;:211434754,&quot;Height&quot;:842.0,&quot;Width&quot;:595.0,&quot;Placement&quot;:&quot;Footer&quot;,&quot;Index&quot;:&quot;FirstPage&quot;,&quot;Section&quot;:1,&quot;Top&quot;:0.0,&quot;Left&quot;:0.0}" style="position:absolute;margin-left:0;margin-top:805.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" o:allowincell="f" filled="f" stroked="f" strokeweight=".5pt">
              <v:textbox inset=",0,,0">
                <w:txbxContent>
                  <w:p w14:paraId="115F9684" w14:textId="56BC4BED"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szCs w:val="12"/>
        <w:lang w:eastAsia="en-GB"/>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F80C2F">
      <w:rPr>
        <w:sz w:val="12"/>
        <w:szCs w:val="12"/>
      </w:rPr>
      <w:tab/>
    </w:r>
  </w:p>
  <w:p w14:paraId="695AE7B0" w14:textId="77777777" w:rsidR="00D679FB" w:rsidRPr="000E194A" w:rsidRDefault="00D679FB" w:rsidP="00D679FB">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insurance company authorised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FBF9" w14:textId="77777777" w:rsidR="00B856A6" w:rsidRDefault="00B856A6">
      <w:r>
        <w:separator/>
      </w:r>
    </w:p>
  </w:footnote>
  <w:footnote w:type="continuationSeparator" w:id="0">
    <w:p w14:paraId="1B569E21" w14:textId="77777777" w:rsidR="00B856A6" w:rsidRDefault="00B85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660F" w14:textId="77777777" w:rsidR="00D679FB" w:rsidRDefault="00D67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2A50" w14:textId="77777777" w:rsidR="00D679FB" w:rsidRDefault="00D67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pPr>
      <w:rPr>
        <w:lang w:val="en-US"/>
      </w:rPr>
    </w:pPr>
    <w:r>
      <w:rPr>
        <w:noProof/>
        <w:lang w:eastAsia="en-GB"/>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8856588">
    <w:abstractNumId w:val="3"/>
  </w:num>
  <w:num w:numId="2" w16cid:durableId="1189106185">
    <w:abstractNumId w:val="1"/>
  </w:num>
  <w:num w:numId="3" w16cid:durableId="1319647594">
    <w:abstractNumId w:val="0"/>
  </w:num>
  <w:num w:numId="4" w16cid:durableId="1024477064">
    <w:abstractNumId w:val="2"/>
  </w:num>
  <w:num w:numId="5" w16cid:durableId="35149725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42880"/>
    <w:rsid w:val="0005340F"/>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2C00"/>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4E72"/>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37B69"/>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B0703"/>
    <w:rsid w:val="00AB6DA8"/>
    <w:rsid w:val="00AC49B2"/>
    <w:rsid w:val="00AD3109"/>
    <w:rsid w:val="00AF4BFD"/>
    <w:rsid w:val="00B216CB"/>
    <w:rsid w:val="00B22F65"/>
    <w:rsid w:val="00B46044"/>
    <w:rsid w:val="00B724FC"/>
    <w:rsid w:val="00B812DC"/>
    <w:rsid w:val="00B856A6"/>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0075"/>
    <w:rsid w:val="00D53EA8"/>
    <w:rsid w:val="00D63CEF"/>
    <w:rsid w:val="00D67218"/>
    <w:rsid w:val="00D679FB"/>
    <w:rsid w:val="00D7021A"/>
    <w:rsid w:val="00D7233C"/>
    <w:rsid w:val="00D83D16"/>
    <w:rsid w:val="00D97795"/>
    <w:rsid w:val="00DB7A4D"/>
    <w:rsid w:val="00DD310D"/>
    <w:rsid w:val="00E23499"/>
    <w:rsid w:val="00E3459F"/>
    <w:rsid w:val="00E74126"/>
    <w:rsid w:val="00E844CA"/>
    <w:rsid w:val="00E8564D"/>
    <w:rsid w:val="00E93E92"/>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ELett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659F5A-A3E6-4E9E-B253-48E528C8B557}">
  <ds:schemaRefs>
    <ds:schemaRef ds:uri="http://schemas.openxmlformats.org/officeDocument/2006/bibliography"/>
  </ds:schemaRefs>
</ds:datastoreItem>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109d8bc5-0cdd-4a1d-9d03-334ff41ad78b"/>
    <ds:schemaRef ds:uri="http://schemas.microsoft.com/sharepoint/v3"/>
  </ds:schemaRefs>
</ds:datastoreItem>
</file>

<file path=customXml/itemProps4.xml><?xml version="1.0" encoding="utf-8"?>
<ds:datastoreItem xmlns:ds="http://schemas.openxmlformats.org/officeDocument/2006/customXml" ds:itemID="{668C7FC2-7A83-489A-9FA5-B26AE531A576}"/>
</file>

<file path=customXml/itemProps5.xml><?xml version="1.0" encoding="utf-8"?>
<ds:datastoreItem xmlns:ds="http://schemas.openxmlformats.org/officeDocument/2006/customXml" ds:itemID="{0AF2056F-33DB-43B7-82E6-755EFCB45C67}"/>
</file>

<file path=docProps/app.xml><?xml version="1.0" encoding="utf-8"?>
<Properties xmlns="http://schemas.openxmlformats.org/officeDocument/2006/extended-properties" xmlns:vt="http://schemas.openxmlformats.org/officeDocument/2006/docPropsVTypes">
  <Template>ELetter</Template>
  <TotalTime>0</TotalTime>
  <Pages>2</Pages>
  <Words>366</Words>
  <Characters>2600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6</cp:revision>
  <cp:lastPrinted>2005-09-22T16:25:00Z</cp:lastPrinted>
  <dcterms:created xsi:type="dcterms:W3CDTF">2022-02-15T11:09:00Z</dcterms:created>
  <dcterms:modified xsi:type="dcterms:W3CDTF">2023-09-05T08:22:00Z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0x0101006380C2A93432F841AE6BEBF51C1F249D</vt:lpwstr>
  </property>
  <property fmtid="{D5CDD505-2E9C-101B-9397-08002B2CF9AE}" pid="3" name="MSIP_Label_d9d4eac9-bab1-4863-b7e6-52e5c519cf63_Enabled">
    <vt:lpwstr>true</vt:lpwstr>
  </property>
  <property fmtid="{D5CDD505-2E9C-101B-9397-08002B2CF9AE}" pid="4" name="MSIP_Label_d9d4eac9-bab1-4863-b7e6-52e5c519cf63_SetDate">
    <vt:lpwstr>2022-10-07T07:14:55Z</vt:lpwstr>
  </property>
  <property fmtid="{D5CDD505-2E9C-101B-9397-08002B2CF9AE}" pid="5" name="MSIP_Label_d9d4eac9-bab1-4863-b7e6-52e5c519cf63_Method">
    <vt:lpwstr>Privileged</vt:lpwstr>
  </property>
  <property fmtid="{D5CDD505-2E9C-101B-9397-08002B2CF9AE}" pid="6" name="MSIP_Label_d9d4eac9-bab1-4863-b7e6-52e5c519cf63_Name">
    <vt:lpwstr>d9d4eac9-bab1-4863-b7e6-52e5c519cf63</vt:lpwstr>
  </property>
  <property fmtid="{D5CDD505-2E9C-101B-9397-08002B2CF9AE}" pid="7" name="MSIP_Label_d9d4eac9-bab1-4863-b7e6-52e5c519cf63_SiteId">
    <vt:lpwstr>8df4b91e-bf72-411d-9902-5ecc8f1e6c11</vt:lpwstr>
  </property>
  <property fmtid="{D5CDD505-2E9C-101B-9397-08002B2CF9AE}" pid="8" name="MSIP_Label_d9d4eac9-bab1-4863-b7e6-52e5c519cf63_ActionId">
    <vt:lpwstr>4362b2d2-163a-4ac1-bc68-cb508034fd1e</vt:lpwstr>
  </property>
  <property fmtid="{D5CDD505-2E9C-101B-9397-08002B2CF9AE}" pid="9" name="MSIP_Label_d9d4eac9-bab1-4863-b7e6-52e5c519cf63_ContentBits">
    <vt:lpwstr>2</vt:lpwstr>
  </property>
</Properties>
</file>